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025" w:rsidRPr="00FA2D5F" w:rsidRDefault="00504025" w:rsidP="00504025">
      <w:pPr>
        <w:pStyle w:val="Ttulo1"/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FA2D5F">
        <w:rPr>
          <w:b/>
          <w:sz w:val="36"/>
          <w:szCs w:val="36"/>
          <w:u w:val="single"/>
        </w:rPr>
        <w:t>Anexo 3</w:t>
      </w:r>
    </w:p>
    <w:p w:rsidR="00504025" w:rsidRPr="0064665E" w:rsidRDefault="00504025" w:rsidP="00504025">
      <w:pPr>
        <w:pStyle w:val="Ttulo1"/>
        <w:jc w:val="center"/>
        <w:rPr>
          <w:b/>
          <w:sz w:val="16"/>
          <w:szCs w:val="16"/>
          <w:u w:val="single"/>
        </w:rPr>
      </w:pPr>
    </w:p>
    <w:p w:rsidR="00504025" w:rsidRDefault="00504025" w:rsidP="0050402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504025" w:rsidRDefault="00504025" w:rsidP="0050402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504025" w:rsidRDefault="00504025" w:rsidP="00B000F1">
      <w:pPr>
        <w:rPr>
          <w:lang w:val="es-PE"/>
        </w:rPr>
      </w:pPr>
    </w:p>
    <w:p w:rsidR="00504025" w:rsidRDefault="00504025" w:rsidP="00504025">
      <w:pPr>
        <w:jc w:val="center"/>
        <w:rPr>
          <w:lang w:val="es-PE"/>
        </w:rPr>
      </w:pPr>
    </w:p>
    <w:p w:rsidR="00504025" w:rsidRPr="00401CBD" w:rsidRDefault="00B037A4" w:rsidP="00504025">
      <w:pPr>
        <w:pStyle w:val="Ttulo1"/>
        <w:jc w:val="center"/>
        <w:rPr>
          <w:b/>
          <w:sz w:val="24"/>
          <w:szCs w:val="24"/>
          <w:u w:val="single"/>
        </w:rPr>
      </w:pPr>
      <w:r>
        <w:rPr>
          <w:noProof/>
          <w:lang w:eastAsia="es-PE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314325</wp:posOffset>
            </wp:positionV>
            <wp:extent cx="2790825" cy="4413250"/>
            <wp:effectExtent l="0" t="0" r="9525" b="6350"/>
            <wp:wrapSquare wrapText="bothSides"/>
            <wp:docPr id="3" name="Imagen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8" t="1936" r="12161" b="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025" w:rsidRPr="00401CBD">
        <w:rPr>
          <w:b/>
          <w:sz w:val="24"/>
          <w:szCs w:val="24"/>
          <w:u w:val="single"/>
        </w:rPr>
        <w:t>MEMORIA  DESCRIPTIVA</w:t>
      </w:r>
      <w:r w:rsidR="00504025">
        <w:rPr>
          <w:b/>
          <w:sz w:val="24"/>
          <w:szCs w:val="24"/>
          <w:u w:val="single"/>
        </w:rPr>
        <w:t xml:space="preserve"> DE EL TERRENO</w:t>
      </w:r>
    </w:p>
    <w:p w:rsidR="00504025" w:rsidRPr="00B000F1" w:rsidRDefault="00504025" w:rsidP="00504025">
      <w:pPr>
        <w:pStyle w:val="Ttulo1"/>
        <w:jc w:val="left"/>
        <w:rPr>
          <w:b/>
          <w:sz w:val="20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8F6BCA" w:rsidRDefault="008F6BCA" w:rsidP="00504025">
      <w:pPr>
        <w:rPr>
          <w:u w:val="single"/>
          <w:lang w:val="es-PE"/>
        </w:rPr>
      </w:pP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</w:t>
      </w:r>
      <w:r w:rsidR="00B90343">
        <w:rPr>
          <w:lang w:val="es-PE"/>
        </w:rPr>
        <w:t>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504025" w:rsidRDefault="00EF1EDB" w:rsidP="0050402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="00504025" w:rsidRPr="00B000F1">
        <w:rPr>
          <w:b/>
          <w:lang w:val="es-PE"/>
        </w:rPr>
        <w:t xml:space="preserve">    </w:t>
      </w:r>
    </w:p>
    <w:p w:rsidR="00504025" w:rsidRPr="00B000F1" w:rsidRDefault="00504025" w:rsidP="005040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 w:rsidR="00B90343">
        <w:rPr>
          <w:b/>
          <w:lang w:val="es-PE"/>
        </w:rPr>
        <w:t>TRUJILLO</w:t>
      </w:r>
    </w:p>
    <w:p w:rsidR="00504025" w:rsidRPr="00B000F1" w:rsidRDefault="00504025" w:rsidP="005040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 w:rsidR="00B90343">
        <w:rPr>
          <w:b/>
          <w:lang w:val="es-PE"/>
        </w:rPr>
        <w:t>MOCHE</w:t>
      </w:r>
    </w:p>
    <w:p w:rsidR="00504025" w:rsidRPr="00B000F1" w:rsidRDefault="00504025" w:rsidP="00B90343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</w:t>
      </w:r>
      <w:r w:rsidR="008F6BCA">
        <w:rPr>
          <w:b/>
          <w:lang w:val="es-PE"/>
        </w:rPr>
        <w:t xml:space="preserve">dio La Cruz </w:t>
      </w:r>
      <w:r w:rsidR="00B90343">
        <w:rPr>
          <w:b/>
          <w:lang w:val="es-PE"/>
        </w:rPr>
        <w:t>- U.C. 04377 – Sub lote -1</w:t>
      </w:r>
    </w:p>
    <w:p w:rsidR="00504025" w:rsidRPr="00B000F1" w:rsidRDefault="00B90343" w:rsidP="0050402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</w:t>
      </w:r>
      <w:r w:rsidR="008F6BCA">
        <w:rPr>
          <w:b/>
          <w:lang w:val="es-PE"/>
        </w:rPr>
        <w:t>”</w:t>
      </w:r>
      <w:r w:rsidR="00504025">
        <w:rPr>
          <w:b/>
          <w:lang w:val="es-PE"/>
        </w:rPr>
        <w:t xml:space="preserve"> Lote Nº 01</w:t>
      </w:r>
    </w:p>
    <w:p w:rsidR="00504025" w:rsidRPr="00B000F1" w:rsidRDefault="00504025" w:rsidP="00504025">
      <w:pPr>
        <w:rPr>
          <w:lang w:val="es-PE"/>
        </w:rPr>
      </w:pP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 w:rsidR="008F6BCA">
        <w:rPr>
          <w:b/>
          <w:lang w:val="es-PE"/>
        </w:rPr>
        <w:t>98.00</w:t>
      </w:r>
      <w:r>
        <w:rPr>
          <w:b/>
          <w:lang w:val="es-PE"/>
        </w:rPr>
        <w:t xml:space="preserve">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(</w:t>
      </w:r>
      <w:r w:rsidR="008F6BCA">
        <w:rPr>
          <w:lang w:val="es-PE"/>
        </w:rPr>
        <w:t xml:space="preserve">Noventa y ocho metros </w:t>
      </w:r>
      <w:r w:rsidRPr="00B000F1">
        <w:rPr>
          <w:lang w:val="es-PE"/>
        </w:rPr>
        <w:t>cuadrados)</w:t>
      </w:r>
    </w:p>
    <w:p w:rsidR="00504025" w:rsidRPr="00B000F1" w:rsidRDefault="00504025" w:rsidP="00504025">
      <w:pPr>
        <w:rPr>
          <w:lang w:val="es-PE"/>
        </w:rPr>
      </w:pP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ml</w:t>
      </w:r>
      <w:r w:rsidRPr="00B000F1">
        <w:rPr>
          <w:lang w:val="es-PE"/>
        </w:rPr>
        <w:t xml:space="preserve"> (</w:t>
      </w:r>
      <w:r w:rsidR="008F6BCA">
        <w:rPr>
          <w:lang w:val="es-PE"/>
        </w:rPr>
        <w:t xml:space="preserve">Cuarenta y dos metros </w:t>
      </w:r>
      <w:r w:rsidRPr="00B000F1">
        <w:rPr>
          <w:lang w:val="es-PE"/>
        </w:rPr>
        <w:t xml:space="preserve">lineales) </w:t>
      </w:r>
    </w:p>
    <w:p w:rsidR="00504025" w:rsidRPr="00B000F1" w:rsidRDefault="00504025" w:rsidP="00504025">
      <w:pPr>
        <w:rPr>
          <w:lang w:val="es-PE"/>
        </w:rPr>
      </w:pP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504025" w:rsidRPr="00B000F1" w:rsidRDefault="00504025" w:rsidP="00504025">
      <w:pPr>
        <w:rPr>
          <w:lang w:val="es-PE"/>
        </w:rPr>
      </w:pPr>
    </w:p>
    <w:p w:rsidR="00504025" w:rsidRPr="00B000F1" w:rsidRDefault="00504025" w:rsidP="0050402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 w:rsidR="008101C4">
        <w:rPr>
          <w:lang w:val="es-PE"/>
        </w:rPr>
        <w:t>la calle N° 02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ml.</w:t>
      </w:r>
    </w:p>
    <w:p w:rsidR="00504025" w:rsidRPr="0064665E" w:rsidRDefault="00504025" w:rsidP="00504025">
      <w:pPr>
        <w:rPr>
          <w:sz w:val="16"/>
          <w:szCs w:val="16"/>
          <w:lang w:val="es-PE"/>
        </w:rPr>
      </w:pPr>
    </w:p>
    <w:p w:rsidR="00504025" w:rsidRPr="00B000F1" w:rsidRDefault="00504025" w:rsidP="0050402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 w:rsidR="008101C4">
        <w:rPr>
          <w:lang w:val="es-PE"/>
        </w:rPr>
        <w:t>la calle  Nº  01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504025" w:rsidRPr="0064665E" w:rsidRDefault="00504025" w:rsidP="00504025">
      <w:pPr>
        <w:rPr>
          <w:sz w:val="16"/>
          <w:szCs w:val="16"/>
          <w:lang w:val="es-PE"/>
        </w:rPr>
      </w:pPr>
    </w:p>
    <w:p w:rsidR="00504025" w:rsidRPr="00B000F1" w:rsidRDefault="00504025" w:rsidP="0050402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 w:rsidR="008101C4">
        <w:rPr>
          <w:lang w:val="es-PE"/>
        </w:rPr>
        <w:t>el Lote N° 02</w:t>
      </w:r>
      <w:r>
        <w:rPr>
          <w:lang w:val="es-PE"/>
        </w:rPr>
        <w:t xml:space="preserve"> con 14.00 </w:t>
      </w:r>
      <w:r w:rsidRPr="00B000F1">
        <w:rPr>
          <w:lang w:val="es-PE"/>
        </w:rPr>
        <w:t xml:space="preserve"> ml.</w:t>
      </w:r>
    </w:p>
    <w:p w:rsidR="00504025" w:rsidRPr="0064665E" w:rsidRDefault="00504025" w:rsidP="00504025">
      <w:pPr>
        <w:rPr>
          <w:sz w:val="16"/>
          <w:szCs w:val="16"/>
          <w:lang w:val="es-PE"/>
        </w:rPr>
      </w:pPr>
    </w:p>
    <w:p w:rsidR="00504025" w:rsidRDefault="00504025" w:rsidP="0050402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 w:rsidR="008101C4">
        <w:rPr>
          <w:lang w:val="es-PE"/>
        </w:rPr>
        <w:t xml:space="preserve"> el Lote N° 28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ml.</w:t>
      </w:r>
    </w:p>
    <w:p w:rsidR="00504025" w:rsidRDefault="00504025" w:rsidP="00504025">
      <w:pPr>
        <w:rPr>
          <w:lang w:val="es-PE"/>
        </w:rPr>
      </w:pPr>
    </w:p>
    <w:p w:rsidR="00504025" w:rsidRDefault="00504025" w:rsidP="00504025">
      <w:pPr>
        <w:jc w:val="center"/>
        <w:rPr>
          <w:lang w:val="es-PE"/>
        </w:rPr>
      </w:pPr>
    </w:p>
    <w:p w:rsidR="00A76BEA" w:rsidRDefault="00A76BEA" w:rsidP="00A76BEA">
      <w:pPr>
        <w:rPr>
          <w:lang w:val="es-PE"/>
        </w:rPr>
      </w:pPr>
    </w:p>
    <w:p w:rsidR="00B40AAF" w:rsidRDefault="00A76BEA" w:rsidP="00EF1EDB">
      <w:pPr>
        <w:pStyle w:val="Ttulo1"/>
        <w:jc w:val="center"/>
      </w:pPr>
      <w:r>
        <w:tab/>
      </w:r>
    </w:p>
    <w:p w:rsidR="00B40AAF" w:rsidRDefault="00B40AAF" w:rsidP="00B40AAF">
      <w:pPr>
        <w:tabs>
          <w:tab w:val="left" w:pos="2265"/>
        </w:tabs>
        <w:rPr>
          <w:sz w:val="22"/>
          <w:lang w:val="es-PE"/>
        </w:rPr>
      </w:pPr>
    </w:p>
    <w:p w:rsidR="008101C4" w:rsidRDefault="008101C4" w:rsidP="00B40AAF">
      <w:pPr>
        <w:tabs>
          <w:tab w:val="left" w:pos="2265"/>
        </w:tabs>
        <w:rPr>
          <w:sz w:val="22"/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8443B9" w:rsidRDefault="008443B9" w:rsidP="00F018B4">
      <w:pPr>
        <w:pStyle w:val="Ttulo1"/>
        <w:jc w:val="center"/>
        <w:rPr>
          <w:b/>
          <w:sz w:val="24"/>
          <w:szCs w:val="24"/>
          <w:u w:val="single"/>
        </w:rPr>
      </w:pPr>
    </w:p>
    <w:p w:rsidR="00F018B4" w:rsidRPr="00401CBD" w:rsidRDefault="00F018B4" w:rsidP="00F018B4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F018B4" w:rsidRPr="00B000F1" w:rsidRDefault="00F018B4" w:rsidP="00F018B4">
      <w:pPr>
        <w:pStyle w:val="Ttulo1"/>
        <w:jc w:val="left"/>
        <w:rPr>
          <w:b/>
          <w:sz w:val="20"/>
        </w:rPr>
      </w:pPr>
    </w:p>
    <w:p w:rsidR="00362954" w:rsidRDefault="00B037A4" w:rsidP="00F018B4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138430</wp:posOffset>
            </wp:positionV>
            <wp:extent cx="2779395" cy="4413250"/>
            <wp:effectExtent l="0" t="0" r="1905" b="6350"/>
            <wp:wrapNone/>
            <wp:docPr id="9" name="Imagen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 t="1913" r="12206" b="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362954" w:rsidRDefault="00362954" w:rsidP="00F018B4">
      <w:pPr>
        <w:rPr>
          <w:u w:val="single"/>
          <w:lang w:val="es-PE"/>
        </w:rPr>
      </w:pP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F018B4" w:rsidRDefault="00F018B4" w:rsidP="00F018B4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F018B4" w:rsidRPr="00B000F1" w:rsidRDefault="00F018B4" w:rsidP="00F018B4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F018B4" w:rsidRPr="00B000F1" w:rsidRDefault="00F018B4" w:rsidP="00F018B4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F018B4" w:rsidRPr="00B000F1" w:rsidRDefault="00F018B4" w:rsidP="00F018B4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F018B4" w:rsidRPr="00B000F1" w:rsidRDefault="00F018B4" w:rsidP="00F018B4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02</w:t>
      </w:r>
    </w:p>
    <w:p w:rsidR="00F018B4" w:rsidRPr="00B000F1" w:rsidRDefault="00F018B4" w:rsidP="00F018B4">
      <w:pPr>
        <w:rPr>
          <w:lang w:val="es-PE"/>
        </w:rPr>
      </w:pP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F018B4" w:rsidRPr="00B000F1" w:rsidRDefault="00F018B4" w:rsidP="00F018B4">
      <w:pPr>
        <w:rPr>
          <w:lang w:val="es-PE"/>
        </w:rPr>
      </w:pP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F018B4" w:rsidRPr="00B000F1" w:rsidRDefault="00F018B4" w:rsidP="00F018B4">
      <w:pPr>
        <w:rPr>
          <w:lang w:val="es-PE"/>
        </w:rPr>
      </w:pP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F018B4" w:rsidRPr="00B000F1" w:rsidRDefault="00F018B4" w:rsidP="00F018B4">
      <w:pPr>
        <w:rPr>
          <w:lang w:val="es-PE"/>
        </w:rPr>
      </w:pPr>
    </w:p>
    <w:p w:rsidR="00F018B4" w:rsidRPr="00B000F1" w:rsidRDefault="00F018B4" w:rsidP="00F018B4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F018B4" w:rsidRPr="0064665E" w:rsidRDefault="00F018B4" w:rsidP="00F018B4">
      <w:pPr>
        <w:rPr>
          <w:sz w:val="16"/>
          <w:szCs w:val="16"/>
          <w:lang w:val="es-PE"/>
        </w:rPr>
      </w:pPr>
    </w:p>
    <w:p w:rsidR="00F018B4" w:rsidRPr="00B000F1" w:rsidRDefault="00F018B4" w:rsidP="00F018B4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Nº  01  con 14.00 </w:t>
      </w:r>
      <w:r w:rsidRPr="00B000F1">
        <w:rPr>
          <w:lang w:val="es-PE"/>
        </w:rPr>
        <w:t xml:space="preserve"> ml.</w:t>
      </w:r>
    </w:p>
    <w:p w:rsidR="00F018B4" w:rsidRPr="0064665E" w:rsidRDefault="00F018B4" w:rsidP="00F018B4">
      <w:pPr>
        <w:rPr>
          <w:sz w:val="16"/>
          <w:szCs w:val="16"/>
          <w:lang w:val="es-PE"/>
        </w:rPr>
      </w:pPr>
    </w:p>
    <w:p w:rsidR="00F018B4" w:rsidRPr="00B000F1" w:rsidRDefault="00F018B4" w:rsidP="00F018B4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03 con 14.00 </w:t>
      </w:r>
      <w:r w:rsidRPr="00B000F1">
        <w:rPr>
          <w:lang w:val="es-PE"/>
        </w:rPr>
        <w:t xml:space="preserve"> ml.</w:t>
      </w:r>
    </w:p>
    <w:p w:rsidR="00F018B4" w:rsidRPr="0064665E" w:rsidRDefault="00F018B4" w:rsidP="00F018B4">
      <w:pPr>
        <w:rPr>
          <w:sz w:val="16"/>
          <w:szCs w:val="16"/>
          <w:lang w:val="es-PE"/>
        </w:rPr>
      </w:pPr>
    </w:p>
    <w:p w:rsidR="00F018B4" w:rsidRDefault="00F018B4" w:rsidP="00F018B4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27 con 7.00</w:t>
      </w:r>
      <w:r w:rsidRPr="00B000F1">
        <w:rPr>
          <w:lang w:val="es-PE"/>
        </w:rPr>
        <w:t xml:space="preserve"> ml.</w:t>
      </w:r>
    </w:p>
    <w:p w:rsidR="00F018B4" w:rsidRDefault="00F018B4" w:rsidP="00F018B4">
      <w:pPr>
        <w:rPr>
          <w:lang w:val="es-PE"/>
        </w:rPr>
      </w:pPr>
    </w:p>
    <w:p w:rsidR="00F018B4" w:rsidRDefault="00F018B4" w:rsidP="00F018B4">
      <w:pPr>
        <w:rPr>
          <w:lang w:val="es-PE"/>
        </w:rPr>
      </w:pPr>
    </w:p>
    <w:p w:rsidR="00F018B4" w:rsidRDefault="00F018B4" w:rsidP="00F018B4">
      <w:pPr>
        <w:jc w:val="center"/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F018B4" w:rsidRDefault="00F018B4" w:rsidP="00F018B4">
      <w:pPr>
        <w:rPr>
          <w:lang w:val="es-PE"/>
        </w:rPr>
      </w:pPr>
    </w:p>
    <w:p w:rsidR="00F018B4" w:rsidRDefault="00F018B4" w:rsidP="00F018B4">
      <w:pPr>
        <w:rPr>
          <w:lang w:val="es-PE"/>
        </w:rPr>
      </w:pPr>
    </w:p>
    <w:p w:rsidR="00F018B4" w:rsidRPr="00401CBD" w:rsidRDefault="00F018B4" w:rsidP="00F018B4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F018B4" w:rsidRPr="00B000F1" w:rsidRDefault="00B037A4" w:rsidP="00F018B4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124460</wp:posOffset>
            </wp:positionV>
            <wp:extent cx="2787015" cy="4413250"/>
            <wp:effectExtent l="0" t="0" r="0" b="6350"/>
            <wp:wrapNone/>
            <wp:docPr id="11" name="Imagen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1990" r="12077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7E6E17" w:rsidRDefault="007E6E17" w:rsidP="00F018B4">
      <w:pPr>
        <w:rPr>
          <w:u w:val="single"/>
          <w:lang w:val="es-PE"/>
        </w:rPr>
      </w:pP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F018B4" w:rsidRDefault="00F018B4" w:rsidP="00F018B4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F018B4" w:rsidRPr="00B000F1" w:rsidRDefault="00F018B4" w:rsidP="00F018B4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F018B4" w:rsidRPr="00B000F1" w:rsidRDefault="00F018B4" w:rsidP="00F018B4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F018B4" w:rsidRPr="00B000F1" w:rsidRDefault="00F018B4" w:rsidP="00F018B4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F018B4" w:rsidRPr="00B000F1" w:rsidRDefault="00F018B4" w:rsidP="00F018B4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03</w:t>
      </w:r>
    </w:p>
    <w:p w:rsidR="00F018B4" w:rsidRPr="00B000F1" w:rsidRDefault="00F018B4" w:rsidP="00F018B4">
      <w:pPr>
        <w:rPr>
          <w:lang w:val="es-PE"/>
        </w:rPr>
      </w:pP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F018B4" w:rsidRPr="00B000F1" w:rsidRDefault="00F018B4" w:rsidP="00F018B4">
      <w:pPr>
        <w:rPr>
          <w:lang w:val="es-PE"/>
        </w:rPr>
      </w:pP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F018B4" w:rsidRPr="00B000F1" w:rsidRDefault="00F018B4" w:rsidP="00F018B4">
      <w:pPr>
        <w:rPr>
          <w:lang w:val="es-PE"/>
        </w:rPr>
      </w:pPr>
    </w:p>
    <w:p w:rsidR="00F018B4" w:rsidRPr="00B000F1" w:rsidRDefault="00F018B4" w:rsidP="00F018B4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F018B4" w:rsidRPr="00B000F1" w:rsidRDefault="00F018B4" w:rsidP="00F018B4">
      <w:pPr>
        <w:rPr>
          <w:lang w:val="es-PE"/>
        </w:rPr>
      </w:pPr>
    </w:p>
    <w:p w:rsidR="00F018B4" w:rsidRPr="00B000F1" w:rsidRDefault="00F018B4" w:rsidP="00F018B4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F018B4" w:rsidRPr="0064665E" w:rsidRDefault="00F018B4" w:rsidP="00F018B4">
      <w:pPr>
        <w:rPr>
          <w:sz w:val="16"/>
          <w:szCs w:val="16"/>
          <w:lang w:val="es-PE"/>
        </w:rPr>
      </w:pPr>
    </w:p>
    <w:p w:rsidR="00F018B4" w:rsidRPr="00B000F1" w:rsidRDefault="00F018B4" w:rsidP="00F018B4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</w:t>
      </w:r>
      <w:r w:rsidR="007B20E7">
        <w:rPr>
          <w:lang w:val="es-PE"/>
        </w:rPr>
        <w:t>e  Nº  02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F018B4" w:rsidRPr="0064665E" w:rsidRDefault="00F018B4" w:rsidP="00F018B4">
      <w:pPr>
        <w:rPr>
          <w:sz w:val="16"/>
          <w:szCs w:val="16"/>
          <w:lang w:val="es-PE"/>
        </w:rPr>
      </w:pPr>
    </w:p>
    <w:p w:rsidR="00F018B4" w:rsidRPr="00B000F1" w:rsidRDefault="00F018B4" w:rsidP="00F018B4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</w:t>
      </w:r>
      <w:r w:rsidR="006C4666">
        <w:rPr>
          <w:lang w:val="es-PE"/>
        </w:rPr>
        <w:t>el Lote N° 04</w:t>
      </w:r>
      <w:r>
        <w:rPr>
          <w:lang w:val="es-PE"/>
        </w:rPr>
        <w:t xml:space="preserve"> con 14.00 </w:t>
      </w:r>
      <w:r w:rsidRPr="00B000F1">
        <w:rPr>
          <w:lang w:val="es-PE"/>
        </w:rPr>
        <w:t xml:space="preserve"> ml.</w:t>
      </w:r>
    </w:p>
    <w:p w:rsidR="00F018B4" w:rsidRPr="0064665E" w:rsidRDefault="00F018B4" w:rsidP="00F018B4">
      <w:pPr>
        <w:rPr>
          <w:sz w:val="16"/>
          <w:szCs w:val="16"/>
          <w:lang w:val="es-PE"/>
        </w:rPr>
      </w:pPr>
    </w:p>
    <w:p w:rsidR="00F018B4" w:rsidRDefault="00F018B4" w:rsidP="00F018B4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 w:rsidR="006C4666">
        <w:rPr>
          <w:lang w:val="es-PE"/>
        </w:rPr>
        <w:t xml:space="preserve"> el Lote N° 26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ml.</w:t>
      </w:r>
    </w:p>
    <w:p w:rsidR="00F018B4" w:rsidRDefault="00F018B4" w:rsidP="00F018B4">
      <w:pPr>
        <w:rPr>
          <w:lang w:val="es-PE"/>
        </w:rPr>
      </w:pPr>
    </w:p>
    <w:p w:rsidR="00F018B4" w:rsidRDefault="00F018B4" w:rsidP="00F018B4">
      <w:pPr>
        <w:rPr>
          <w:lang w:val="es-PE"/>
        </w:rPr>
      </w:pPr>
    </w:p>
    <w:p w:rsidR="00F018B4" w:rsidRDefault="00F018B4" w:rsidP="00F018B4">
      <w:pPr>
        <w:jc w:val="center"/>
        <w:rPr>
          <w:lang w:val="es-PE"/>
        </w:rPr>
      </w:pPr>
    </w:p>
    <w:p w:rsidR="00F018B4" w:rsidRDefault="00F018B4" w:rsidP="00F018B4">
      <w:pPr>
        <w:rPr>
          <w:lang w:val="es-PE"/>
        </w:rPr>
      </w:pPr>
    </w:p>
    <w:p w:rsidR="006C4666" w:rsidRDefault="006C4666" w:rsidP="00F018B4">
      <w:pPr>
        <w:rPr>
          <w:lang w:val="es-PE"/>
        </w:rPr>
      </w:pPr>
    </w:p>
    <w:p w:rsidR="006C4666" w:rsidRDefault="006C4666" w:rsidP="00F018B4">
      <w:pPr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6C4666" w:rsidRDefault="006C4666" w:rsidP="00F018B4">
      <w:pPr>
        <w:rPr>
          <w:lang w:val="es-PE"/>
        </w:rPr>
      </w:pPr>
    </w:p>
    <w:p w:rsidR="006C4666" w:rsidRPr="00401CBD" w:rsidRDefault="006C4666" w:rsidP="006C4666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6C4666" w:rsidRDefault="006C4666" w:rsidP="006C4666">
      <w:pPr>
        <w:pStyle w:val="Ttulo1"/>
        <w:jc w:val="left"/>
        <w:rPr>
          <w:b/>
          <w:sz w:val="20"/>
        </w:rPr>
      </w:pPr>
    </w:p>
    <w:p w:rsidR="007E6E17" w:rsidRDefault="00B037A4" w:rsidP="007E6E17">
      <w:pPr>
        <w:rPr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32385</wp:posOffset>
            </wp:positionV>
            <wp:extent cx="2780030" cy="4413250"/>
            <wp:effectExtent l="0" t="0" r="1270" b="6350"/>
            <wp:wrapNone/>
            <wp:docPr id="13" name="Imagen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1895" r="12120" b="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E17" w:rsidRDefault="007E6E17" w:rsidP="007E6E17">
      <w:pPr>
        <w:rPr>
          <w:lang w:val="es-PE"/>
        </w:rPr>
      </w:pPr>
    </w:p>
    <w:p w:rsidR="007E6E17" w:rsidRDefault="007E6E17" w:rsidP="007E6E17">
      <w:pPr>
        <w:rPr>
          <w:lang w:val="es-PE"/>
        </w:rPr>
      </w:pPr>
    </w:p>
    <w:p w:rsidR="007E6E17" w:rsidRPr="007E6E17" w:rsidRDefault="007E6E17" w:rsidP="007E6E17">
      <w:pPr>
        <w:rPr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6C4666" w:rsidRDefault="006C4666" w:rsidP="006C4666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6C4666" w:rsidRPr="00B000F1" w:rsidRDefault="006C4666" w:rsidP="006C4666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6C4666" w:rsidRPr="00B000F1" w:rsidRDefault="006C4666" w:rsidP="006C4666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6C4666" w:rsidRPr="00B000F1" w:rsidRDefault="006C4666" w:rsidP="006C4666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6C4666" w:rsidRPr="00B000F1" w:rsidRDefault="006C4666" w:rsidP="006C4666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04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6C4666" w:rsidRPr="0064665E" w:rsidRDefault="006C4666" w:rsidP="006C4666">
      <w:pPr>
        <w:rPr>
          <w:sz w:val="16"/>
          <w:szCs w:val="16"/>
          <w:lang w:val="es-PE"/>
        </w:rPr>
      </w:pPr>
    </w:p>
    <w:p w:rsidR="006C4666" w:rsidRPr="00B000F1" w:rsidRDefault="006C4666" w:rsidP="006C4666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Nº  03  con 14.00 </w:t>
      </w:r>
      <w:r w:rsidRPr="00B000F1">
        <w:rPr>
          <w:lang w:val="es-PE"/>
        </w:rPr>
        <w:t xml:space="preserve"> ml.</w:t>
      </w:r>
    </w:p>
    <w:p w:rsidR="006C4666" w:rsidRPr="0064665E" w:rsidRDefault="006C4666" w:rsidP="006C4666">
      <w:pPr>
        <w:rPr>
          <w:sz w:val="16"/>
          <w:szCs w:val="16"/>
          <w:lang w:val="es-PE"/>
        </w:rPr>
      </w:pPr>
    </w:p>
    <w:p w:rsidR="006C4666" w:rsidRPr="00B000F1" w:rsidRDefault="006C4666" w:rsidP="006C4666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05 con 14.00 </w:t>
      </w:r>
      <w:r w:rsidRPr="00B000F1">
        <w:rPr>
          <w:lang w:val="es-PE"/>
        </w:rPr>
        <w:t xml:space="preserve"> ml.</w:t>
      </w:r>
    </w:p>
    <w:p w:rsidR="006C4666" w:rsidRPr="0064665E" w:rsidRDefault="006C4666" w:rsidP="006C4666">
      <w:pPr>
        <w:rPr>
          <w:sz w:val="16"/>
          <w:szCs w:val="16"/>
          <w:lang w:val="es-PE"/>
        </w:rPr>
      </w:pPr>
    </w:p>
    <w:p w:rsidR="006C4666" w:rsidRDefault="006C4666" w:rsidP="006C4666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25 con 7.00</w:t>
      </w:r>
      <w:r w:rsidRPr="00B000F1">
        <w:rPr>
          <w:lang w:val="es-PE"/>
        </w:rPr>
        <w:t xml:space="preserve"> ml.</w:t>
      </w:r>
    </w:p>
    <w:p w:rsidR="006C4666" w:rsidRDefault="006C4666" w:rsidP="006C4666">
      <w:pPr>
        <w:rPr>
          <w:lang w:val="es-PE"/>
        </w:rPr>
      </w:pPr>
    </w:p>
    <w:p w:rsidR="006C4666" w:rsidRDefault="006C4666" w:rsidP="006C4666">
      <w:pPr>
        <w:rPr>
          <w:lang w:val="es-PE"/>
        </w:rPr>
      </w:pPr>
    </w:p>
    <w:p w:rsidR="006C4666" w:rsidRDefault="006C4666" w:rsidP="006C4666">
      <w:pPr>
        <w:jc w:val="center"/>
        <w:rPr>
          <w:lang w:val="es-PE"/>
        </w:rPr>
      </w:pPr>
    </w:p>
    <w:p w:rsidR="006C4666" w:rsidRDefault="006C4666" w:rsidP="006C4666">
      <w:pPr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6C4666" w:rsidRDefault="006C4666" w:rsidP="006C4666">
      <w:pPr>
        <w:tabs>
          <w:tab w:val="left" w:pos="2265"/>
        </w:tabs>
        <w:rPr>
          <w:sz w:val="22"/>
          <w:lang w:val="es-PE"/>
        </w:rPr>
      </w:pPr>
    </w:p>
    <w:p w:rsidR="006C4666" w:rsidRPr="00401CBD" w:rsidRDefault="006C4666" w:rsidP="006C4666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6C4666" w:rsidRPr="00B000F1" w:rsidRDefault="00B037A4" w:rsidP="006C4666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153035</wp:posOffset>
            </wp:positionV>
            <wp:extent cx="2771775" cy="4413250"/>
            <wp:effectExtent l="0" t="0" r="9525" b="6350"/>
            <wp:wrapNone/>
            <wp:docPr id="15" name="Imagen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0" t="1857" r="12177" b="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6C4666" w:rsidRDefault="006C4666" w:rsidP="006C4666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6C4666" w:rsidRPr="00B000F1" w:rsidRDefault="006C4666" w:rsidP="006C4666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6C4666" w:rsidRPr="00B000F1" w:rsidRDefault="006C4666" w:rsidP="006C4666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6C4666" w:rsidRPr="00B000F1" w:rsidRDefault="006C4666" w:rsidP="006C4666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6C4666" w:rsidRPr="00B000F1" w:rsidRDefault="006C4666" w:rsidP="006C4666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05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6C4666" w:rsidRPr="0064665E" w:rsidRDefault="006C4666" w:rsidP="006C4666">
      <w:pPr>
        <w:rPr>
          <w:sz w:val="16"/>
          <w:szCs w:val="16"/>
          <w:lang w:val="es-PE"/>
        </w:rPr>
      </w:pPr>
    </w:p>
    <w:p w:rsidR="006C4666" w:rsidRPr="00B000F1" w:rsidRDefault="006C4666" w:rsidP="006C4666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Nº  04  con 14.00 </w:t>
      </w:r>
      <w:r w:rsidRPr="00B000F1">
        <w:rPr>
          <w:lang w:val="es-PE"/>
        </w:rPr>
        <w:t xml:space="preserve"> ml.</w:t>
      </w:r>
    </w:p>
    <w:p w:rsidR="006C4666" w:rsidRPr="0064665E" w:rsidRDefault="006C4666" w:rsidP="006C4666">
      <w:pPr>
        <w:rPr>
          <w:sz w:val="16"/>
          <w:szCs w:val="16"/>
          <w:lang w:val="es-PE"/>
        </w:rPr>
      </w:pPr>
    </w:p>
    <w:p w:rsidR="006C4666" w:rsidRPr="00B000F1" w:rsidRDefault="006C4666" w:rsidP="006C4666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06 con 14.00 </w:t>
      </w:r>
      <w:r w:rsidRPr="00B000F1">
        <w:rPr>
          <w:lang w:val="es-PE"/>
        </w:rPr>
        <w:t xml:space="preserve"> ml.</w:t>
      </w:r>
    </w:p>
    <w:p w:rsidR="006C4666" w:rsidRPr="0064665E" w:rsidRDefault="006C4666" w:rsidP="006C4666">
      <w:pPr>
        <w:rPr>
          <w:sz w:val="16"/>
          <w:szCs w:val="16"/>
          <w:lang w:val="es-PE"/>
        </w:rPr>
      </w:pPr>
    </w:p>
    <w:p w:rsidR="006C4666" w:rsidRDefault="006C4666" w:rsidP="006C4666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24 con 7.00</w:t>
      </w:r>
      <w:r w:rsidRPr="00B000F1">
        <w:rPr>
          <w:lang w:val="es-PE"/>
        </w:rPr>
        <w:t xml:space="preserve"> ml.</w:t>
      </w:r>
    </w:p>
    <w:p w:rsidR="006C4666" w:rsidRDefault="006C4666" w:rsidP="006C4666">
      <w:pPr>
        <w:rPr>
          <w:lang w:val="es-PE"/>
        </w:rPr>
      </w:pPr>
    </w:p>
    <w:p w:rsidR="006C4666" w:rsidRDefault="006C4666" w:rsidP="006C4666">
      <w:pPr>
        <w:rPr>
          <w:lang w:val="es-PE"/>
        </w:rPr>
      </w:pPr>
    </w:p>
    <w:p w:rsidR="006C4666" w:rsidRDefault="006C4666" w:rsidP="006C4666">
      <w:pPr>
        <w:jc w:val="center"/>
        <w:rPr>
          <w:lang w:val="es-PE"/>
        </w:rPr>
      </w:pPr>
    </w:p>
    <w:p w:rsidR="006C4666" w:rsidRDefault="006C4666" w:rsidP="006C4666">
      <w:pPr>
        <w:rPr>
          <w:lang w:val="es-PE"/>
        </w:rPr>
      </w:pPr>
    </w:p>
    <w:p w:rsidR="008443B9" w:rsidRPr="00FA2D5F" w:rsidRDefault="006C4666" w:rsidP="008443B9">
      <w:pPr>
        <w:pStyle w:val="Ttulo1"/>
        <w:jc w:val="center"/>
        <w:rPr>
          <w:b/>
          <w:sz w:val="36"/>
          <w:szCs w:val="36"/>
          <w:u w:val="single"/>
        </w:rPr>
      </w:pPr>
      <w:r>
        <w:lastRenderedPageBreak/>
        <w:tab/>
      </w:r>
      <w:r w:rsidR="008443B9" w:rsidRPr="00FA2D5F">
        <w:rPr>
          <w:b/>
          <w:sz w:val="36"/>
          <w:szCs w:val="36"/>
          <w:u w:val="single"/>
        </w:rPr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6C4666" w:rsidRDefault="006C4666" w:rsidP="006C4666">
      <w:pPr>
        <w:rPr>
          <w:lang w:val="es-PE"/>
        </w:rPr>
      </w:pPr>
    </w:p>
    <w:p w:rsidR="006C4666" w:rsidRPr="00401CBD" w:rsidRDefault="006C4666" w:rsidP="006C4666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6C4666" w:rsidRPr="00B000F1" w:rsidRDefault="00B037A4" w:rsidP="006C4666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2781935" cy="4413250"/>
            <wp:effectExtent l="0" t="0" r="0" b="6350"/>
            <wp:wrapNone/>
            <wp:docPr id="17" name="Imagen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7" t="1875" r="12152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7E6E17" w:rsidRDefault="007E6E17" w:rsidP="006C4666">
      <w:pPr>
        <w:rPr>
          <w:u w:val="single"/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6C4666" w:rsidRDefault="006C4666" w:rsidP="006C4666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6C4666" w:rsidRPr="00B000F1" w:rsidRDefault="006C4666" w:rsidP="006C4666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6C4666" w:rsidRPr="00B000F1" w:rsidRDefault="006C4666" w:rsidP="006C4666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6C4666" w:rsidRPr="00B000F1" w:rsidRDefault="006C4666" w:rsidP="006C4666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6C4666" w:rsidRPr="00B000F1" w:rsidRDefault="006C4666" w:rsidP="006C4666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06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6C4666" w:rsidRPr="00B000F1" w:rsidRDefault="006C4666" w:rsidP="006C4666">
      <w:pPr>
        <w:rPr>
          <w:lang w:val="es-PE"/>
        </w:rPr>
      </w:pPr>
    </w:p>
    <w:p w:rsidR="006C4666" w:rsidRPr="00B000F1" w:rsidRDefault="006C4666" w:rsidP="006C4666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6C4666" w:rsidRPr="0064665E" w:rsidRDefault="006C4666" w:rsidP="006C4666">
      <w:pPr>
        <w:rPr>
          <w:sz w:val="16"/>
          <w:szCs w:val="16"/>
          <w:lang w:val="es-PE"/>
        </w:rPr>
      </w:pPr>
    </w:p>
    <w:p w:rsidR="006C4666" w:rsidRPr="00B000F1" w:rsidRDefault="006C4666" w:rsidP="006C4666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</w:t>
      </w:r>
      <w:r w:rsidR="00A60C83">
        <w:rPr>
          <w:lang w:val="es-PE"/>
        </w:rPr>
        <w:t>e  Nº  05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6C4666" w:rsidRPr="0064665E" w:rsidRDefault="006C4666" w:rsidP="006C4666">
      <w:pPr>
        <w:rPr>
          <w:sz w:val="16"/>
          <w:szCs w:val="16"/>
          <w:lang w:val="es-PE"/>
        </w:rPr>
      </w:pPr>
    </w:p>
    <w:p w:rsidR="006C4666" w:rsidRPr="00B000F1" w:rsidRDefault="006C4666" w:rsidP="006C4666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</w:t>
      </w:r>
      <w:r w:rsidR="00A60C83">
        <w:rPr>
          <w:lang w:val="es-PE"/>
        </w:rPr>
        <w:t>el Lote N° 07</w:t>
      </w:r>
      <w:r>
        <w:rPr>
          <w:lang w:val="es-PE"/>
        </w:rPr>
        <w:t xml:space="preserve"> con 14.00 </w:t>
      </w:r>
      <w:r w:rsidRPr="00B000F1">
        <w:rPr>
          <w:lang w:val="es-PE"/>
        </w:rPr>
        <w:t xml:space="preserve"> ml.</w:t>
      </w:r>
    </w:p>
    <w:p w:rsidR="006C4666" w:rsidRPr="0064665E" w:rsidRDefault="006C4666" w:rsidP="006C4666">
      <w:pPr>
        <w:rPr>
          <w:sz w:val="16"/>
          <w:szCs w:val="16"/>
          <w:lang w:val="es-PE"/>
        </w:rPr>
      </w:pPr>
    </w:p>
    <w:p w:rsidR="006C4666" w:rsidRDefault="006C4666" w:rsidP="006C4666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 w:rsidR="00A60C83">
        <w:rPr>
          <w:lang w:val="es-PE"/>
        </w:rPr>
        <w:t xml:space="preserve"> el Lote N° 23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ml.</w:t>
      </w:r>
    </w:p>
    <w:p w:rsidR="006C4666" w:rsidRDefault="006C4666" w:rsidP="006C4666">
      <w:pPr>
        <w:rPr>
          <w:lang w:val="es-PE"/>
        </w:rPr>
      </w:pPr>
    </w:p>
    <w:p w:rsidR="006C4666" w:rsidRDefault="006C4666" w:rsidP="006C4666">
      <w:pPr>
        <w:rPr>
          <w:lang w:val="es-PE"/>
        </w:rPr>
      </w:pPr>
    </w:p>
    <w:p w:rsidR="006C4666" w:rsidRDefault="006C4666" w:rsidP="006C4666">
      <w:pPr>
        <w:jc w:val="center"/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A60C83" w:rsidRDefault="00A60C83" w:rsidP="006C4666">
      <w:pPr>
        <w:rPr>
          <w:lang w:val="es-PE"/>
        </w:rPr>
      </w:pPr>
    </w:p>
    <w:p w:rsidR="00A60C83" w:rsidRDefault="00A60C83" w:rsidP="006C4666">
      <w:pPr>
        <w:rPr>
          <w:lang w:val="es-PE"/>
        </w:rPr>
      </w:pPr>
    </w:p>
    <w:p w:rsidR="00A60C83" w:rsidRPr="00401CBD" w:rsidRDefault="00A60C83" w:rsidP="00A60C83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A60C83" w:rsidRPr="00B000F1" w:rsidRDefault="00B037A4" w:rsidP="00A60C83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137160</wp:posOffset>
            </wp:positionV>
            <wp:extent cx="2778760" cy="4413250"/>
            <wp:effectExtent l="0" t="0" r="2540" b="6350"/>
            <wp:wrapNone/>
            <wp:docPr id="19" name="Imagen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1" t="1913" r="12131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214269" w:rsidRDefault="00214269" w:rsidP="00A60C83">
      <w:pPr>
        <w:rPr>
          <w:u w:val="single"/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A60C83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A60C83" w:rsidRPr="00B000F1" w:rsidRDefault="00A60C83" w:rsidP="00A60C83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07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Nº  06 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08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Default="00A60C83" w:rsidP="00A60C83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22 con 7.00</w:t>
      </w:r>
      <w:r w:rsidRPr="00B000F1">
        <w:rPr>
          <w:lang w:val="es-PE"/>
        </w:rPr>
        <w:t xml:space="preserve"> ml.</w:t>
      </w: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jc w:val="center"/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8443B9" w:rsidRPr="00FA2D5F" w:rsidRDefault="00A60C83" w:rsidP="008443B9">
      <w:pPr>
        <w:pStyle w:val="Ttulo1"/>
        <w:jc w:val="center"/>
        <w:rPr>
          <w:b/>
          <w:sz w:val="36"/>
          <w:szCs w:val="36"/>
          <w:u w:val="single"/>
        </w:rPr>
      </w:pPr>
      <w:r>
        <w:lastRenderedPageBreak/>
        <w:tab/>
      </w:r>
      <w:r w:rsidR="008443B9" w:rsidRPr="00FA2D5F">
        <w:rPr>
          <w:b/>
          <w:sz w:val="36"/>
          <w:szCs w:val="36"/>
          <w:u w:val="single"/>
        </w:rPr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A60C83" w:rsidRDefault="00A60C83" w:rsidP="00A60C83">
      <w:pPr>
        <w:rPr>
          <w:lang w:val="es-PE"/>
        </w:rPr>
      </w:pPr>
    </w:p>
    <w:p w:rsidR="00A60C83" w:rsidRPr="00401CBD" w:rsidRDefault="00A60C83" w:rsidP="00A60C83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A60C83" w:rsidRPr="00B000F1" w:rsidRDefault="00B037A4" w:rsidP="00A60C83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133985</wp:posOffset>
            </wp:positionV>
            <wp:extent cx="2783205" cy="4413250"/>
            <wp:effectExtent l="0" t="0" r="0" b="6350"/>
            <wp:wrapNone/>
            <wp:docPr id="21" name="Imagen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1904" r="12108" b="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981980" w:rsidRDefault="00981980" w:rsidP="00A60C83">
      <w:pPr>
        <w:rPr>
          <w:u w:val="single"/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A60C83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A60C83" w:rsidRPr="00B000F1" w:rsidRDefault="00A60C83" w:rsidP="00A60C83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08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Nº  07 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09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Default="00A60C83" w:rsidP="00A60C83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21 con 7.00</w:t>
      </w:r>
      <w:r w:rsidRPr="00B000F1">
        <w:rPr>
          <w:lang w:val="es-PE"/>
        </w:rPr>
        <w:t xml:space="preserve"> ml.</w:t>
      </w: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jc w:val="center"/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Pr="00401CBD" w:rsidRDefault="00A60C83" w:rsidP="00A60C83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A60C83" w:rsidRPr="00B000F1" w:rsidRDefault="00A60C83" w:rsidP="00A60C83">
      <w:pPr>
        <w:pStyle w:val="Ttulo1"/>
        <w:jc w:val="left"/>
        <w:rPr>
          <w:b/>
          <w:sz w:val="20"/>
        </w:rPr>
      </w:pPr>
    </w:p>
    <w:p w:rsidR="00C64E2D" w:rsidRDefault="00B037A4" w:rsidP="00A60C83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9525</wp:posOffset>
            </wp:positionV>
            <wp:extent cx="2780665" cy="4413250"/>
            <wp:effectExtent l="0" t="0" r="635" b="6350"/>
            <wp:wrapNone/>
            <wp:docPr id="23" name="Imagen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9" t="1923" r="12166" b="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A60C83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A60C83" w:rsidRPr="00B000F1" w:rsidRDefault="00A60C83" w:rsidP="00A60C83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09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Nº  08 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10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Default="00A60C83" w:rsidP="00A60C83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20 con 7.00</w:t>
      </w:r>
      <w:r w:rsidRPr="00B000F1">
        <w:rPr>
          <w:lang w:val="es-PE"/>
        </w:rPr>
        <w:t xml:space="preserve"> ml.</w:t>
      </w: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jc w:val="center"/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A60C83" w:rsidRDefault="00A60C83" w:rsidP="006C4666">
      <w:pPr>
        <w:rPr>
          <w:lang w:val="es-PE"/>
        </w:rPr>
      </w:pPr>
    </w:p>
    <w:p w:rsidR="00A60C83" w:rsidRDefault="00A60C83" w:rsidP="006C4666">
      <w:pPr>
        <w:rPr>
          <w:lang w:val="es-PE"/>
        </w:rPr>
      </w:pPr>
    </w:p>
    <w:p w:rsidR="00A60C83" w:rsidRPr="00401CBD" w:rsidRDefault="00A60C83" w:rsidP="00A60C83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A60C83" w:rsidRPr="00B000F1" w:rsidRDefault="00B037A4" w:rsidP="00A60C83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108585</wp:posOffset>
            </wp:positionV>
            <wp:extent cx="2781935" cy="4413250"/>
            <wp:effectExtent l="0" t="0" r="0" b="6350"/>
            <wp:wrapNone/>
            <wp:docPr id="25" name="Imagen 2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2" t="1953" r="12105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C64E2D" w:rsidRDefault="00C64E2D" w:rsidP="00A60C83">
      <w:pPr>
        <w:rPr>
          <w:u w:val="single"/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A60C83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A60C83" w:rsidRPr="00B000F1" w:rsidRDefault="00A60C83" w:rsidP="00A60C83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10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Nº  09 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11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Default="00A60C83" w:rsidP="00A60C83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19 con 7.00</w:t>
      </w:r>
      <w:r w:rsidRPr="00B000F1">
        <w:rPr>
          <w:lang w:val="es-PE"/>
        </w:rPr>
        <w:t xml:space="preserve"> ml.</w:t>
      </w: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jc w:val="center"/>
        <w:rPr>
          <w:lang w:val="es-PE"/>
        </w:rPr>
      </w:pPr>
    </w:p>
    <w:p w:rsidR="008443B9" w:rsidRPr="00FA2D5F" w:rsidRDefault="008443B9" w:rsidP="00FF60E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A60C83" w:rsidRDefault="00A60C83" w:rsidP="00A60C83">
      <w:pPr>
        <w:rPr>
          <w:lang w:val="es-PE"/>
        </w:rPr>
      </w:pPr>
    </w:p>
    <w:p w:rsidR="00A60C83" w:rsidRPr="00401CBD" w:rsidRDefault="00A60C83" w:rsidP="00A60C83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A60C83" w:rsidRPr="00B000F1" w:rsidRDefault="00B037A4" w:rsidP="00A60C83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89535</wp:posOffset>
            </wp:positionV>
            <wp:extent cx="2776220" cy="4413250"/>
            <wp:effectExtent l="0" t="0" r="5080" b="6350"/>
            <wp:wrapNone/>
            <wp:docPr id="27" name="Imagen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3" t="1903" r="12198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FF60E9" w:rsidRDefault="00FF60E9" w:rsidP="00A60C83">
      <w:pPr>
        <w:rPr>
          <w:u w:val="single"/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A60C83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A60C83" w:rsidRPr="00B000F1" w:rsidRDefault="00A60C83" w:rsidP="00A60C83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A60C83" w:rsidRPr="00B000F1" w:rsidRDefault="00A60C83" w:rsidP="00A60C83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11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A60C83" w:rsidRPr="00B000F1" w:rsidRDefault="00A60C83" w:rsidP="00A60C83">
      <w:pPr>
        <w:rPr>
          <w:lang w:val="es-PE"/>
        </w:rPr>
      </w:pPr>
    </w:p>
    <w:p w:rsidR="00A60C83" w:rsidRPr="00B000F1" w:rsidRDefault="00A60C83" w:rsidP="00A60C83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</w:t>
      </w:r>
      <w:r w:rsidR="00CD2F86">
        <w:rPr>
          <w:lang w:val="es-PE"/>
        </w:rPr>
        <w:t>e  Nº  10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Pr="00B000F1" w:rsidRDefault="00A60C83" w:rsidP="00A60C83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</w:t>
      </w:r>
      <w:r w:rsidR="00CD2F86">
        <w:rPr>
          <w:lang w:val="es-PE"/>
        </w:rPr>
        <w:t>el Lote N° 12</w:t>
      </w:r>
      <w:r>
        <w:rPr>
          <w:lang w:val="es-PE"/>
        </w:rPr>
        <w:t xml:space="preserve"> con 14.00 </w:t>
      </w:r>
      <w:r w:rsidRPr="00B000F1">
        <w:rPr>
          <w:lang w:val="es-PE"/>
        </w:rPr>
        <w:t xml:space="preserve"> ml.</w:t>
      </w:r>
    </w:p>
    <w:p w:rsidR="00A60C83" w:rsidRPr="0064665E" w:rsidRDefault="00A60C83" w:rsidP="00A60C83">
      <w:pPr>
        <w:rPr>
          <w:sz w:val="16"/>
          <w:szCs w:val="16"/>
          <w:lang w:val="es-PE"/>
        </w:rPr>
      </w:pPr>
    </w:p>
    <w:p w:rsidR="00A60C83" w:rsidRDefault="00A60C83" w:rsidP="00A60C83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 w:rsidR="00CD2F86">
        <w:rPr>
          <w:lang w:val="es-PE"/>
        </w:rPr>
        <w:t xml:space="preserve"> el Lote N° 18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ml.</w:t>
      </w: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A60C83" w:rsidRDefault="00A60C83" w:rsidP="00A60C83">
      <w:pPr>
        <w:jc w:val="center"/>
        <w:rPr>
          <w:lang w:val="es-PE"/>
        </w:rPr>
      </w:pPr>
    </w:p>
    <w:p w:rsidR="00A60C83" w:rsidRDefault="00A60C83" w:rsidP="00A60C83">
      <w:pPr>
        <w:rPr>
          <w:lang w:val="es-PE"/>
        </w:rPr>
      </w:pPr>
    </w:p>
    <w:p w:rsidR="008443B9" w:rsidRPr="00FA2D5F" w:rsidRDefault="008443B9" w:rsidP="00B377F6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F018B4" w:rsidRDefault="00F018B4" w:rsidP="00F018B4">
      <w:pPr>
        <w:rPr>
          <w:lang w:val="es-PE"/>
        </w:rPr>
      </w:pPr>
    </w:p>
    <w:p w:rsidR="00FA41C8" w:rsidRPr="00401CBD" w:rsidRDefault="00FA41C8" w:rsidP="00FA41C8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FA41C8" w:rsidRPr="00B000F1" w:rsidRDefault="00B037A4" w:rsidP="00FA41C8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137160</wp:posOffset>
            </wp:positionV>
            <wp:extent cx="2778760" cy="4413250"/>
            <wp:effectExtent l="0" t="0" r="2540" b="6350"/>
            <wp:wrapNone/>
            <wp:docPr id="29" name="Imagen 2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t="1942" r="12206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B377F6" w:rsidRDefault="00B377F6" w:rsidP="00FA41C8">
      <w:pPr>
        <w:rPr>
          <w:u w:val="single"/>
          <w:lang w:val="es-PE"/>
        </w:rPr>
      </w:pPr>
    </w:p>
    <w:p w:rsidR="00FA41C8" w:rsidRPr="00B000F1" w:rsidRDefault="00FA41C8" w:rsidP="00FA41C8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FA41C8" w:rsidRPr="00B000F1" w:rsidRDefault="00FA41C8" w:rsidP="00FA41C8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FA41C8" w:rsidRDefault="00FA41C8" w:rsidP="00FA41C8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FA41C8" w:rsidRPr="00B000F1" w:rsidRDefault="00FA41C8" w:rsidP="00FA41C8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FA41C8" w:rsidRPr="00B000F1" w:rsidRDefault="00FA41C8" w:rsidP="00FA41C8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FA41C8" w:rsidRPr="00B000F1" w:rsidRDefault="00FA41C8" w:rsidP="00FA41C8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FA41C8" w:rsidRPr="00B000F1" w:rsidRDefault="00FA41C8" w:rsidP="00FA41C8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12</w:t>
      </w:r>
    </w:p>
    <w:p w:rsidR="00FA41C8" w:rsidRPr="00B000F1" w:rsidRDefault="00FA41C8" w:rsidP="00FA41C8">
      <w:pPr>
        <w:rPr>
          <w:lang w:val="es-PE"/>
        </w:rPr>
      </w:pPr>
    </w:p>
    <w:p w:rsidR="00FA41C8" w:rsidRPr="00B000F1" w:rsidRDefault="00FA41C8" w:rsidP="00FA41C8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FA41C8" w:rsidRPr="00B000F1" w:rsidRDefault="00FA41C8" w:rsidP="00FA41C8">
      <w:pPr>
        <w:rPr>
          <w:lang w:val="es-PE"/>
        </w:rPr>
      </w:pPr>
    </w:p>
    <w:p w:rsidR="00FA41C8" w:rsidRPr="00B000F1" w:rsidRDefault="00FA41C8" w:rsidP="00FA41C8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FA41C8" w:rsidRPr="00B000F1" w:rsidRDefault="00FA41C8" w:rsidP="00FA41C8">
      <w:pPr>
        <w:rPr>
          <w:lang w:val="es-PE"/>
        </w:rPr>
      </w:pPr>
    </w:p>
    <w:p w:rsidR="00FA41C8" w:rsidRPr="00B000F1" w:rsidRDefault="00FA41C8" w:rsidP="00FA41C8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FA41C8" w:rsidRPr="00B000F1" w:rsidRDefault="00FA41C8" w:rsidP="00FA41C8">
      <w:pPr>
        <w:rPr>
          <w:lang w:val="es-PE"/>
        </w:rPr>
      </w:pPr>
    </w:p>
    <w:p w:rsidR="00FA41C8" w:rsidRPr="00B000F1" w:rsidRDefault="00FA41C8" w:rsidP="00FA41C8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FA41C8" w:rsidRPr="0064665E" w:rsidRDefault="00FA41C8" w:rsidP="00FA41C8">
      <w:pPr>
        <w:rPr>
          <w:sz w:val="16"/>
          <w:szCs w:val="16"/>
          <w:lang w:val="es-PE"/>
        </w:rPr>
      </w:pPr>
    </w:p>
    <w:p w:rsidR="00FA41C8" w:rsidRPr="00B000F1" w:rsidRDefault="00FA41C8" w:rsidP="00FA41C8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Nº  11  con 14.00 </w:t>
      </w:r>
      <w:r w:rsidRPr="00B000F1">
        <w:rPr>
          <w:lang w:val="es-PE"/>
        </w:rPr>
        <w:t xml:space="preserve"> ml.</w:t>
      </w:r>
    </w:p>
    <w:p w:rsidR="00FA41C8" w:rsidRPr="0064665E" w:rsidRDefault="00FA41C8" w:rsidP="00FA41C8">
      <w:pPr>
        <w:rPr>
          <w:sz w:val="16"/>
          <w:szCs w:val="16"/>
          <w:lang w:val="es-PE"/>
        </w:rPr>
      </w:pPr>
    </w:p>
    <w:p w:rsidR="00FA41C8" w:rsidRPr="00B000F1" w:rsidRDefault="00FA41C8" w:rsidP="00FA41C8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13 con 14.00 </w:t>
      </w:r>
      <w:r w:rsidRPr="00B000F1">
        <w:rPr>
          <w:lang w:val="es-PE"/>
        </w:rPr>
        <w:t xml:space="preserve"> ml.</w:t>
      </w:r>
    </w:p>
    <w:p w:rsidR="00FA41C8" w:rsidRPr="0064665E" w:rsidRDefault="00FA41C8" w:rsidP="00FA41C8">
      <w:pPr>
        <w:rPr>
          <w:sz w:val="16"/>
          <w:szCs w:val="16"/>
          <w:lang w:val="es-PE"/>
        </w:rPr>
      </w:pPr>
    </w:p>
    <w:p w:rsidR="00FA41C8" w:rsidRDefault="00FA41C8" w:rsidP="00FA41C8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17 con 7.00</w:t>
      </w:r>
      <w:r w:rsidRPr="00B000F1">
        <w:rPr>
          <w:lang w:val="es-PE"/>
        </w:rPr>
        <w:t xml:space="preserve"> ml.</w:t>
      </w:r>
    </w:p>
    <w:p w:rsidR="00FA41C8" w:rsidRDefault="00FA41C8" w:rsidP="00FA41C8">
      <w:pPr>
        <w:rPr>
          <w:lang w:val="es-PE"/>
        </w:rPr>
      </w:pPr>
    </w:p>
    <w:p w:rsidR="00FA41C8" w:rsidRDefault="00FA41C8" w:rsidP="00FA41C8">
      <w:pPr>
        <w:rPr>
          <w:lang w:val="es-PE"/>
        </w:rPr>
      </w:pPr>
    </w:p>
    <w:p w:rsidR="00FA41C8" w:rsidRDefault="00FA41C8" w:rsidP="00FA41C8">
      <w:pPr>
        <w:jc w:val="center"/>
        <w:rPr>
          <w:lang w:val="es-PE"/>
        </w:rPr>
      </w:pPr>
    </w:p>
    <w:p w:rsidR="00FA41C8" w:rsidRDefault="00FA41C8" w:rsidP="00FA41C8">
      <w:pPr>
        <w:rPr>
          <w:lang w:val="es-PE"/>
        </w:rPr>
      </w:pPr>
    </w:p>
    <w:p w:rsidR="00423098" w:rsidRDefault="00FA41C8" w:rsidP="00B377F6">
      <w:pPr>
        <w:pStyle w:val="Ttulo1"/>
        <w:jc w:val="center"/>
        <w:rPr>
          <w:sz w:val="22"/>
        </w:rPr>
      </w:pPr>
      <w:r>
        <w:tab/>
      </w:r>
    </w:p>
    <w:p w:rsidR="00423098" w:rsidRDefault="00423098" w:rsidP="00FA41C8">
      <w:pPr>
        <w:tabs>
          <w:tab w:val="left" w:pos="2265"/>
        </w:tabs>
        <w:rPr>
          <w:sz w:val="22"/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423098" w:rsidRDefault="00423098" w:rsidP="00FA41C8">
      <w:pPr>
        <w:tabs>
          <w:tab w:val="left" w:pos="2265"/>
        </w:tabs>
        <w:rPr>
          <w:sz w:val="22"/>
          <w:lang w:val="es-PE"/>
        </w:rPr>
      </w:pPr>
    </w:p>
    <w:p w:rsidR="00423098" w:rsidRDefault="00423098" w:rsidP="00FA41C8">
      <w:pPr>
        <w:tabs>
          <w:tab w:val="left" w:pos="2265"/>
        </w:tabs>
        <w:rPr>
          <w:sz w:val="22"/>
          <w:lang w:val="es-PE"/>
        </w:rPr>
      </w:pPr>
    </w:p>
    <w:p w:rsidR="00423098" w:rsidRPr="00401CBD" w:rsidRDefault="00423098" w:rsidP="00423098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423098" w:rsidRPr="00B000F1" w:rsidRDefault="00B037A4" w:rsidP="00423098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146685</wp:posOffset>
            </wp:positionV>
            <wp:extent cx="2780665" cy="4413250"/>
            <wp:effectExtent l="0" t="0" r="635" b="6350"/>
            <wp:wrapNone/>
            <wp:docPr id="31" name="Imagen 3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1894" r="12173" b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423098" w:rsidRDefault="00423098" w:rsidP="00423098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423098" w:rsidRPr="00B000F1" w:rsidRDefault="00423098" w:rsidP="00423098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423098" w:rsidRPr="00B000F1" w:rsidRDefault="00423098" w:rsidP="00423098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423098" w:rsidRPr="00B000F1" w:rsidRDefault="00423098" w:rsidP="00423098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423098" w:rsidRPr="00B000F1" w:rsidRDefault="00423098" w:rsidP="00423098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13</w:t>
      </w:r>
    </w:p>
    <w:p w:rsidR="00423098" w:rsidRPr="00B000F1" w:rsidRDefault="00423098" w:rsidP="00423098">
      <w:pPr>
        <w:rPr>
          <w:lang w:val="es-PE"/>
        </w:rPr>
      </w:pP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423098" w:rsidRPr="00B000F1" w:rsidRDefault="00423098" w:rsidP="00423098">
      <w:pPr>
        <w:rPr>
          <w:lang w:val="es-PE"/>
        </w:rPr>
      </w:pP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423098" w:rsidRPr="00B000F1" w:rsidRDefault="00423098" w:rsidP="00423098">
      <w:pPr>
        <w:rPr>
          <w:lang w:val="es-PE"/>
        </w:rPr>
      </w:pP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423098" w:rsidRPr="00B000F1" w:rsidRDefault="00423098" w:rsidP="00423098">
      <w:pPr>
        <w:rPr>
          <w:lang w:val="es-PE"/>
        </w:rPr>
      </w:pPr>
    </w:p>
    <w:p w:rsidR="00423098" w:rsidRPr="00B000F1" w:rsidRDefault="00423098" w:rsidP="00423098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423098" w:rsidRPr="0064665E" w:rsidRDefault="00423098" w:rsidP="00423098">
      <w:pPr>
        <w:rPr>
          <w:sz w:val="16"/>
          <w:szCs w:val="16"/>
          <w:lang w:val="es-PE"/>
        </w:rPr>
      </w:pPr>
    </w:p>
    <w:p w:rsidR="00423098" w:rsidRPr="00B000F1" w:rsidRDefault="00423098" w:rsidP="00423098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Nº  12  con 14.00 </w:t>
      </w:r>
      <w:r w:rsidRPr="00B000F1">
        <w:rPr>
          <w:lang w:val="es-PE"/>
        </w:rPr>
        <w:t xml:space="preserve"> ml.</w:t>
      </w:r>
    </w:p>
    <w:p w:rsidR="00423098" w:rsidRPr="0064665E" w:rsidRDefault="00423098" w:rsidP="00423098">
      <w:pPr>
        <w:rPr>
          <w:sz w:val="16"/>
          <w:szCs w:val="16"/>
          <w:lang w:val="es-PE"/>
        </w:rPr>
      </w:pPr>
    </w:p>
    <w:p w:rsidR="00423098" w:rsidRPr="00B000F1" w:rsidRDefault="00423098" w:rsidP="00423098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14 con 14.00 </w:t>
      </w:r>
      <w:r w:rsidRPr="00B000F1">
        <w:rPr>
          <w:lang w:val="es-PE"/>
        </w:rPr>
        <w:t xml:space="preserve"> ml.</w:t>
      </w:r>
    </w:p>
    <w:p w:rsidR="00423098" w:rsidRPr="0064665E" w:rsidRDefault="00423098" w:rsidP="00423098">
      <w:pPr>
        <w:rPr>
          <w:sz w:val="16"/>
          <w:szCs w:val="16"/>
          <w:lang w:val="es-PE"/>
        </w:rPr>
      </w:pPr>
    </w:p>
    <w:p w:rsidR="00423098" w:rsidRDefault="00423098" w:rsidP="00423098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16 con 7.00</w:t>
      </w:r>
      <w:r w:rsidRPr="00B000F1">
        <w:rPr>
          <w:lang w:val="es-PE"/>
        </w:rPr>
        <w:t xml:space="preserve"> ml.</w:t>
      </w:r>
    </w:p>
    <w:p w:rsidR="00423098" w:rsidRDefault="00423098" w:rsidP="00423098">
      <w:pPr>
        <w:rPr>
          <w:lang w:val="es-PE"/>
        </w:rPr>
      </w:pPr>
    </w:p>
    <w:p w:rsidR="00423098" w:rsidRDefault="00423098" w:rsidP="00423098">
      <w:pPr>
        <w:rPr>
          <w:lang w:val="es-PE"/>
        </w:rPr>
      </w:pPr>
    </w:p>
    <w:p w:rsidR="00423098" w:rsidRDefault="00423098" w:rsidP="00423098">
      <w:pPr>
        <w:jc w:val="center"/>
        <w:rPr>
          <w:lang w:val="es-PE"/>
        </w:rPr>
      </w:pPr>
    </w:p>
    <w:p w:rsidR="00423098" w:rsidRDefault="00423098" w:rsidP="00423098">
      <w:pPr>
        <w:rPr>
          <w:lang w:val="es-PE"/>
        </w:rPr>
      </w:pPr>
    </w:p>
    <w:p w:rsidR="00423098" w:rsidRDefault="00423098" w:rsidP="00423098">
      <w:pPr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423098" w:rsidRDefault="00423098" w:rsidP="00423098">
      <w:pPr>
        <w:rPr>
          <w:lang w:val="es-PE"/>
        </w:rPr>
      </w:pPr>
    </w:p>
    <w:p w:rsidR="00423098" w:rsidRDefault="00423098" w:rsidP="00423098">
      <w:pPr>
        <w:rPr>
          <w:lang w:val="es-PE"/>
        </w:rPr>
      </w:pPr>
    </w:p>
    <w:p w:rsidR="00423098" w:rsidRPr="00401CBD" w:rsidRDefault="00423098" w:rsidP="00423098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423098" w:rsidRPr="00B000F1" w:rsidRDefault="00B037A4" w:rsidP="00423098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127635</wp:posOffset>
            </wp:positionV>
            <wp:extent cx="2778125" cy="4413250"/>
            <wp:effectExtent l="0" t="0" r="3175" b="6350"/>
            <wp:wrapSquare wrapText="bothSides"/>
            <wp:docPr id="33" name="Imagen 3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t="1837" r="12099" b="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B377F6" w:rsidRDefault="00B377F6" w:rsidP="00423098">
      <w:pPr>
        <w:rPr>
          <w:u w:val="single"/>
          <w:lang w:val="es-PE"/>
        </w:rPr>
      </w:pP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423098" w:rsidRDefault="00423098" w:rsidP="00423098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423098" w:rsidRPr="00B000F1" w:rsidRDefault="00423098" w:rsidP="00423098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423098" w:rsidRPr="00B000F1" w:rsidRDefault="00423098" w:rsidP="00423098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423098" w:rsidRPr="00B000F1" w:rsidRDefault="00423098" w:rsidP="00423098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423098" w:rsidRPr="00B000F1" w:rsidRDefault="00423098" w:rsidP="00423098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14</w:t>
      </w:r>
    </w:p>
    <w:p w:rsidR="00423098" w:rsidRPr="00B000F1" w:rsidRDefault="00423098" w:rsidP="00423098">
      <w:pPr>
        <w:rPr>
          <w:lang w:val="es-PE"/>
        </w:rPr>
      </w:pP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423098" w:rsidRPr="00B000F1" w:rsidRDefault="00423098" w:rsidP="00423098">
      <w:pPr>
        <w:rPr>
          <w:lang w:val="es-PE"/>
        </w:rPr>
      </w:pP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423098" w:rsidRPr="00B000F1" w:rsidRDefault="00423098" w:rsidP="00423098">
      <w:pPr>
        <w:rPr>
          <w:lang w:val="es-PE"/>
        </w:rPr>
      </w:pPr>
    </w:p>
    <w:p w:rsidR="00423098" w:rsidRPr="00B000F1" w:rsidRDefault="00423098" w:rsidP="00423098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423098" w:rsidRPr="00B000F1" w:rsidRDefault="00423098" w:rsidP="00423098">
      <w:pPr>
        <w:rPr>
          <w:lang w:val="es-PE"/>
        </w:rPr>
      </w:pPr>
    </w:p>
    <w:p w:rsidR="00423098" w:rsidRPr="00B000F1" w:rsidRDefault="00423098" w:rsidP="00423098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02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423098" w:rsidRPr="0064665E" w:rsidRDefault="00423098" w:rsidP="00423098">
      <w:pPr>
        <w:rPr>
          <w:sz w:val="16"/>
          <w:szCs w:val="16"/>
          <w:lang w:val="es-PE"/>
        </w:rPr>
      </w:pPr>
    </w:p>
    <w:p w:rsidR="00423098" w:rsidRPr="00B000F1" w:rsidRDefault="00423098" w:rsidP="00423098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</w:t>
      </w:r>
      <w:r w:rsidR="00C91F40">
        <w:rPr>
          <w:lang w:val="es-PE"/>
        </w:rPr>
        <w:t>e  Nº  13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423098" w:rsidRPr="0064665E" w:rsidRDefault="00423098" w:rsidP="00423098">
      <w:pPr>
        <w:rPr>
          <w:sz w:val="16"/>
          <w:szCs w:val="16"/>
          <w:lang w:val="es-PE"/>
        </w:rPr>
      </w:pPr>
    </w:p>
    <w:p w:rsidR="00423098" w:rsidRPr="00B000F1" w:rsidRDefault="00423098" w:rsidP="00423098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</w:t>
      </w:r>
      <w:r w:rsidR="00C91F40">
        <w:rPr>
          <w:lang w:val="es-PE"/>
        </w:rPr>
        <w:t>la calle N° 07</w:t>
      </w:r>
      <w:r>
        <w:rPr>
          <w:lang w:val="es-PE"/>
        </w:rPr>
        <w:t xml:space="preserve"> con 14.00 </w:t>
      </w:r>
      <w:r w:rsidRPr="00B000F1">
        <w:rPr>
          <w:lang w:val="es-PE"/>
        </w:rPr>
        <w:t xml:space="preserve"> ml.</w:t>
      </w:r>
    </w:p>
    <w:p w:rsidR="00423098" w:rsidRPr="0064665E" w:rsidRDefault="00423098" w:rsidP="00423098">
      <w:pPr>
        <w:rPr>
          <w:sz w:val="16"/>
          <w:szCs w:val="16"/>
          <w:lang w:val="es-PE"/>
        </w:rPr>
      </w:pPr>
    </w:p>
    <w:p w:rsidR="00423098" w:rsidRDefault="00423098" w:rsidP="00423098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 w:rsidR="00C91F40">
        <w:rPr>
          <w:lang w:val="es-PE"/>
        </w:rPr>
        <w:t xml:space="preserve"> el Lote N° 15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ml.</w:t>
      </w:r>
    </w:p>
    <w:p w:rsidR="00423098" w:rsidRDefault="00423098" w:rsidP="00423098">
      <w:pPr>
        <w:rPr>
          <w:lang w:val="es-PE"/>
        </w:rPr>
      </w:pPr>
    </w:p>
    <w:p w:rsidR="00423098" w:rsidRDefault="00423098" w:rsidP="00423098">
      <w:pPr>
        <w:rPr>
          <w:lang w:val="es-PE"/>
        </w:rPr>
      </w:pPr>
    </w:p>
    <w:p w:rsidR="00423098" w:rsidRDefault="00423098" w:rsidP="00423098">
      <w:pPr>
        <w:jc w:val="center"/>
        <w:rPr>
          <w:lang w:val="es-PE"/>
        </w:rPr>
      </w:pPr>
    </w:p>
    <w:p w:rsidR="00423098" w:rsidRDefault="00423098" w:rsidP="00423098">
      <w:pPr>
        <w:rPr>
          <w:lang w:val="es-PE"/>
        </w:rPr>
      </w:pPr>
    </w:p>
    <w:p w:rsidR="008443B9" w:rsidRPr="00FA2D5F" w:rsidRDefault="00423098" w:rsidP="008443B9">
      <w:pPr>
        <w:pStyle w:val="Ttulo1"/>
        <w:jc w:val="center"/>
        <w:rPr>
          <w:b/>
          <w:sz w:val="36"/>
          <w:szCs w:val="36"/>
          <w:u w:val="single"/>
        </w:rPr>
      </w:pPr>
      <w:r>
        <w:lastRenderedPageBreak/>
        <w:tab/>
      </w:r>
      <w:r w:rsidR="008443B9" w:rsidRPr="00FA2D5F">
        <w:rPr>
          <w:b/>
          <w:sz w:val="36"/>
          <w:szCs w:val="36"/>
          <w:u w:val="single"/>
        </w:rPr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C91F40" w:rsidRDefault="00C91F40" w:rsidP="00FA41C8">
      <w:pPr>
        <w:tabs>
          <w:tab w:val="left" w:pos="2265"/>
        </w:tabs>
        <w:rPr>
          <w:sz w:val="22"/>
          <w:lang w:val="es-PE"/>
        </w:rPr>
      </w:pPr>
    </w:p>
    <w:p w:rsidR="00C91F40" w:rsidRPr="00401CBD" w:rsidRDefault="00C91F40" w:rsidP="00C91F40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C91F40" w:rsidRPr="00B000F1" w:rsidRDefault="00B037A4" w:rsidP="00C91F40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143510</wp:posOffset>
            </wp:positionV>
            <wp:extent cx="2781935" cy="4413250"/>
            <wp:effectExtent l="0" t="0" r="0" b="6350"/>
            <wp:wrapSquare wrapText="bothSides"/>
            <wp:docPr id="35" name="Imagen 3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3" t="1888" r="12086" b="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C91F40" w:rsidRDefault="00C91F40" w:rsidP="00C91F40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C91F40" w:rsidRPr="00B000F1" w:rsidRDefault="00C91F40" w:rsidP="00C91F40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C91F40" w:rsidRPr="00B000F1" w:rsidRDefault="00C91F40" w:rsidP="00C91F40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C91F40" w:rsidRPr="00B000F1" w:rsidRDefault="00C91F40" w:rsidP="00C91F40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C91F40" w:rsidRPr="00B000F1" w:rsidRDefault="00C91F40" w:rsidP="00C91F40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15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C91F40" w:rsidRPr="0064665E" w:rsidRDefault="00C91F40" w:rsidP="00C91F40">
      <w:pPr>
        <w:rPr>
          <w:sz w:val="16"/>
          <w:szCs w:val="16"/>
          <w:lang w:val="es-PE"/>
        </w:rPr>
      </w:pPr>
    </w:p>
    <w:p w:rsidR="00C91F40" w:rsidRPr="00B000F1" w:rsidRDefault="00C91F40" w:rsidP="00C91F40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la  calle N° 07  con 14.00 </w:t>
      </w:r>
      <w:r w:rsidRPr="00B000F1">
        <w:rPr>
          <w:lang w:val="es-PE"/>
        </w:rPr>
        <w:t xml:space="preserve"> ml.</w:t>
      </w:r>
    </w:p>
    <w:p w:rsidR="00C91F40" w:rsidRPr="0064665E" w:rsidRDefault="00C91F40" w:rsidP="00C91F40">
      <w:pPr>
        <w:rPr>
          <w:sz w:val="16"/>
          <w:szCs w:val="16"/>
          <w:lang w:val="es-PE"/>
        </w:rPr>
      </w:pPr>
    </w:p>
    <w:p w:rsidR="00C91F40" w:rsidRPr="00B000F1" w:rsidRDefault="00C91F40" w:rsidP="00C91F40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16  con 14.00 </w:t>
      </w:r>
      <w:r w:rsidRPr="00B000F1">
        <w:rPr>
          <w:lang w:val="es-PE"/>
        </w:rPr>
        <w:t xml:space="preserve"> ml.</w:t>
      </w:r>
    </w:p>
    <w:p w:rsidR="00C91F40" w:rsidRPr="0064665E" w:rsidRDefault="00C91F40" w:rsidP="00C91F40">
      <w:pPr>
        <w:rPr>
          <w:sz w:val="16"/>
          <w:szCs w:val="16"/>
          <w:lang w:val="es-PE"/>
        </w:rPr>
      </w:pPr>
    </w:p>
    <w:p w:rsidR="00C91F40" w:rsidRDefault="00C91F40" w:rsidP="00C91F40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14 con 7.00</w:t>
      </w:r>
      <w:r w:rsidRPr="00B000F1">
        <w:rPr>
          <w:lang w:val="es-PE"/>
        </w:rPr>
        <w:t xml:space="preserve"> ml.</w:t>
      </w:r>
    </w:p>
    <w:p w:rsidR="00C91F40" w:rsidRDefault="00C91F40" w:rsidP="00C91F40">
      <w:pPr>
        <w:rPr>
          <w:lang w:val="es-PE"/>
        </w:rPr>
      </w:pPr>
    </w:p>
    <w:p w:rsidR="00C91F40" w:rsidRDefault="00C91F40" w:rsidP="00C91F40">
      <w:pPr>
        <w:rPr>
          <w:lang w:val="es-PE"/>
        </w:rPr>
      </w:pPr>
    </w:p>
    <w:p w:rsidR="00C91F40" w:rsidRDefault="00C91F40" w:rsidP="00C91F40">
      <w:pPr>
        <w:jc w:val="center"/>
        <w:rPr>
          <w:lang w:val="es-PE"/>
        </w:rPr>
      </w:pPr>
    </w:p>
    <w:p w:rsidR="00C91F40" w:rsidRDefault="00C91F40" w:rsidP="00C91F40">
      <w:pPr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C91F40" w:rsidRDefault="00C91F40" w:rsidP="00FA41C8">
      <w:pPr>
        <w:tabs>
          <w:tab w:val="left" w:pos="2265"/>
        </w:tabs>
        <w:rPr>
          <w:sz w:val="22"/>
          <w:lang w:val="es-PE"/>
        </w:rPr>
      </w:pPr>
    </w:p>
    <w:p w:rsidR="00C91F40" w:rsidRDefault="00C91F40" w:rsidP="00FA41C8">
      <w:pPr>
        <w:tabs>
          <w:tab w:val="left" w:pos="2265"/>
        </w:tabs>
        <w:rPr>
          <w:sz w:val="22"/>
          <w:lang w:val="es-PE"/>
        </w:rPr>
      </w:pPr>
    </w:p>
    <w:p w:rsidR="00C91F40" w:rsidRPr="00401CBD" w:rsidRDefault="00C91F40" w:rsidP="00C91F40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C91F40" w:rsidRPr="00B000F1" w:rsidRDefault="00B037A4" w:rsidP="00C91F40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146685</wp:posOffset>
            </wp:positionV>
            <wp:extent cx="2780665" cy="4413250"/>
            <wp:effectExtent l="0" t="0" r="635" b="6350"/>
            <wp:wrapSquare wrapText="bothSides"/>
            <wp:docPr id="37" name="Imagen 3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4" t="1897" r="12158" b="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C91F40" w:rsidRDefault="00C91F40" w:rsidP="00C91F40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C91F40" w:rsidRPr="00B000F1" w:rsidRDefault="00C91F40" w:rsidP="00C91F40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C91F40" w:rsidRPr="00B000F1" w:rsidRDefault="00C91F40" w:rsidP="00C91F40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C91F40" w:rsidRPr="00B000F1" w:rsidRDefault="00C91F40" w:rsidP="00C91F40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C91F40" w:rsidRPr="00B000F1" w:rsidRDefault="00C91F40" w:rsidP="00C91F40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16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C91F40" w:rsidRPr="0064665E" w:rsidRDefault="00C91F40" w:rsidP="00C91F40">
      <w:pPr>
        <w:rPr>
          <w:sz w:val="16"/>
          <w:szCs w:val="16"/>
          <w:lang w:val="es-PE"/>
        </w:rPr>
      </w:pPr>
    </w:p>
    <w:p w:rsidR="00C91F40" w:rsidRPr="00B000F1" w:rsidRDefault="00C91F40" w:rsidP="00C91F40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15  con 14.00 </w:t>
      </w:r>
      <w:r w:rsidRPr="00B000F1">
        <w:rPr>
          <w:lang w:val="es-PE"/>
        </w:rPr>
        <w:t xml:space="preserve"> ml.</w:t>
      </w:r>
    </w:p>
    <w:p w:rsidR="00C91F40" w:rsidRPr="0064665E" w:rsidRDefault="00C91F40" w:rsidP="00C91F40">
      <w:pPr>
        <w:rPr>
          <w:sz w:val="16"/>
          <w:szCs w:val="16"/>
          <w:lang w:val="es-PE"/>
        </w:rPr>
      </w:pPr>
    </w:p>
    <w:p w:rsidR="00C91F40" w:rsidRPr="00B000F1" w:rsidRDefault="00C91F40" w:rsidP="00C91F40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17  con 14.00 </w:t>
      </w:r>
      <w:r w:rsidRPr="00B000F1">
        <w:rPr>
          <w:lang w:val="es-PE"/>
        </w:rPr>
        <w:t xml:space="preserve"> ml.</w:t>
      </w:r>
    </w:p>
    <w:p w:rsidR="00C91F40" w:rsidRPr="0064665E" w:rsidRDefault="00C91F40" w:rsidP="00C91F40">
      <w:pPr>
        <w:rPr>
          <w:sz w:val="16"/>
          <w:szCs w:val="16"/>
          <w:lang w:val="es-PE"/>
        </w:rPr>
      </w:pPr>
    </w:p>
    <w:p w:rsidR="00C91F40" w:rsidRDefault="00C91F40" w:rsidP="00C91F40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13 con 7.00</w:t>
      </w:r>
      <w:r w:rsidRPr="00B000F1">
        <w:rPr>
          <w:lang w:val="es-PE"/>
        </w:rPr>
        <w:t xml:space="preserve"> ml.</w:t>
      </w:r>
    </w:p>
    <w:p w:rsidR="00C91F40" w:rsidRDefault="00C91F40" w:rsidP="00C91F40">
      <w:pPr>
        <w:rPr>
          <w:lang w:val="es-PE"/>
        </w:rPr>
      </w:pPr>
    </w:p>
    <w:p w:rsidR="00C91F40" w:rsidRDefault="00C91F40" w:rsidP="00C91F40">
      <w:pPr>
        <w:rPr>
          <w:lang w:val="es-PE"/>
        </w:rPr>
      </w:pPr>
    </w:p>
    <w:p w:rsidR="00C91F40" w:rsidRDefault="00C91F40" w:rsidP="00C91F40">
      <w:pPr>
        <w:jc w:val="center"/>
        <w:rPr>
          <w:lang w:val="es-PE"/>
        </w:rPr>
      </w:pPr>
    </w:p>
    <w:p w:rsidR="00C91F40" w:rsidRDefault="00C91F40" w:rsidP="00C91F40">
      <w:pPr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C91F40" w:rsidRDefault="00C91F40" w:rsidP="00FA41C8">
      <w:pPr>
        <w:tabs>
          <w:tab w:val="left" w:pos="2265"/>
        </w:tabs>
        <w:rPr>
          <w:sz w:val="22"/>
          <w:lang w:val="es-PE"/>
        </w:rPr>
      </w:pPr>
    </w:p>
    <w:p w:rsidR="00C91F40" w:rsidRPr="00401CBD" w:rsidRDefault="00C91F40" w:rsidP="00C91F40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C91F40" w:rsidRPr="00B000F1" w:rsidRDefault="00B037A4" w:rsidP="00C91F40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146685</wp:posOffset>
            </wp:positionV>
            <wp:extent cx="2787015" cy="4413250"/>
            <wp:effectExtent l="0" t="0" r="0" b="6350"/>
            <wp:wrapSquare wrapText="bothSides"/>
            <wp:docPr id="39" name="Imagen 3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1923" r="12138" b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B377F6" w:rsidRDefault="00B377F6" w:rsidP="00C91F40">
      <w:pPr>
        <w:rPr>
          <w:u w:val="single"/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C91F40" w:rsidRDefault="00C91F40" w:rsidP="00C91F40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C91F40" w:rsidRPr="00B000F1" w:rsidRDefault="00C91F40" w:rsidP="00C91F40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C91F40" w:rsidRPr="00B000F1" w:rsidRDefault="00C91F40" w:rsidP="00C91F40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C91F40" w:rsidRPr="00B000F1" w:rsidRDefault="00C91F40" w:rsidP="00C91F40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C91F40" w:rsidRPr="00B000F1" w:rsidRDefault="00C91F40" w:rsidP="00C91F40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17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C91F40" w:rsidRPr="00B000F1" w:rsidRDefault="00C91F40" w:rsidP="00C91F40">
      <w:pPr>
        <w:rPr>
          <w:lang w:val="es-PE"/>
        </w:rPr>
      </w:pPr>
    </w:p>
    <w:p w:rsidR="00C91F40" w:rsidRPr="00B000F1" w:rsidRDefault="00C91F40" w:rsidP="00C91F40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C91F40" w:rsidRPr="0064665E" w:rsidRDefault="00C91F40" w:rsidP="00C91F40">
      <w:pPr>
        <w:rPr>
          <w:sz w:val="16"/>
          <w:szCs w:val="16"/>
          <w:lang w:val="es-PE"/>
        </w:rPr>
      </w:pPr>
    </w:p>
    <w:p w:rsidR="00C91F40" w:rsidRPr="00B000F1" w:rsidRDefault="00C91F40" w:rsidP="00C91F40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</w:t>
      </w:r>
      <w:r w:rsidR="00160509">
        <w:rPr>
          <w:lang w:val="es-PE"/>
        </w:rPr>
        <w:t>el Lote  N° 16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C91F40" w:rsidRPr="0064665E" w:rsidRDefault="00C91F40" w:rsidP="00C91F40">
      <w:pPr>
        <w:rPr>
          <w:sz w:val="16"/>
          <w:szCs w:val="16"/>
          <w:lang w:val="es-PE"/>
        </w:rPr>
      </w:pPr>
    </w:p>
    <w:p w:rsidR="00C91F40" w:rsidRPr="00B000F1" w:rsidRDefault="00C91F40" w:rsidP="00C91F40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</w:t>
      </w:r>
      <w:r w:rsidR="00160509">
        <w:rPr>
          <w:lang w:val="es-PE"/>
        </w:rPr>
        <w:t>el lote  N° 18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C91F40" w:rsidRPr="0064665E" w:rsidRDefault="00C91F40" w:rsidP="00C91F40">
      <w:pPr>
        <w:rPr>
          <w:sz w:val="16"/>
          <w:szCs w:val="16"/>
          <w:lang w:val="es-PE"/>
        </w:rPr>
      </w:pPr>
    </w:p>
    <w:p w:rsidR="00C91F40" w:rsidRDefault="00C91F40" w:rsidP="00C91F40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 w:rsidR="00160509">
        <w:rPr>
          <w:lang w:val="es-PE"/>
        </w:rPr>
        <w:t xml:space="preserve"> el Lote N° 12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ml.</w:t>
      </w:r>
    </w:p>
    <w:p w:rsidR="00C91F40" w:rsidRDefault="00C91F40" w:rsidP="00C91F40">
      <w:pPr>
        <w:rPr>
          <w:lang w:val="es-PE"/>
        </w:rPr>
      </w:pPr>
    </w:p>
    <w:p w:rsidR="00C91F40" w:rsidRDefault="00C91F40" w:rsidP="00C91F40">
      <w:pPr>
        <w:rPr>
          <w:lang w:val="es-PE"/>
        </w:rPr>
      </w:pPr>
    </w:p>
    <w:p w:rsidR="00C91F40" w:rsidRDefault="00C91F40" w:rsidP="00C91F40">
      <w:pPr>
        <w:jc w:val="center"/>
        <w:rPr>
          <w:lang w:val="es-PE"/>
        </w:rPr>
      </w:pPr>
    </w:p>
    <w:p w:rsidR="00C91F40" w:rsidRDefault="00C91F40" w:rsidP="00C91F40">
      <w:pPr>
        <w:rPr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160509" w:rsidRDefault="00160509" w:rsidP="00FA41C8">
      <w:pPr>
        <w:tabs>
          <w:tab w:val="left" w:pos="2265"/>
        </w:tabs>
        <w:rPr>
          <w:sz w:val="22"/>
          <w:lang w:val="es-PE"/>
        </w:rPr>
      </w:pPr>
    </w:p>
    <w:p w:rsidR="00160509" w:rsidRPr="00401CBD" w:rsidRDefault="00160509" w:rsidP="00160509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160509" w:rsidRPr="00B000F1" w:rsidRDefault="00B037A4" w:rsidP="00160509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127635</wp:posOffset>
            </wp:positionV>
            <wp:extent cx="2783205" cy="4413250"/>
            <wp:effectExtent l="0" t="0" r="0" b="6350"/>
            <wp:wrapSquare wrapText="bothSides"/>
            <wp:docPr id="41" name="Imagen 4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t="1820" r="12077" b="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B377F6" w:rsidRDefault="00B377F6" w:rsidP="00160509">
      <w:pPr>
        <w:rPr>
          <w:u w:val="single"/>
          <w:lang w:val="es-PE"/>
        </w:rPr>
      </w:pPr>
    </w:p>
    <w:p w:rsidR="00160509" w:rsidRPr="00B000F1" w:rsidRDefault="00160509" w:rsidP="00160509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160509" w:rsidRPr="00B000F1" w:rsidRDefault="00160509" w:rsidP="00160509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160509" w:rsidRDefault="00160509" w:rsidP="00160509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160509" w:rsidRPr="00B000F1" w:rsidRDefault="00160509" w:rsidP="001605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160509" w:rsidRPr="00B000F1" w:rsidRDefault="00160509" w:rsidP="001605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160509" w:rsidRPr="00B000F1" w:rsidRDefault="00160509" w:rsidP="00160509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160509" w:rsidRPr="00B000F1" w:rsidRDefault="00160509" w:rsidP="00160509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18</w:t>
      </w:r>
    </w:p>
    <w:p w:rsidR="00160509" w:rsidRPr="00B000F1" w:rsidRDefault="00160509" w:rsidP="00160509">
      <w:pPr>
        <w:rPr>
          <w:lang w:val="es-PE"/>
        </w:rPr>
      </w:pPr>
    </w:p>
    <w:p w:rsidR="00160509" w:rsidRPr="00B000F1" w:rsidRDefault="00160509" w:rsidP="00160509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160509" w:rsidRPr="00B000F1" w:rsidRDefault="00160509" w:rsidP="00160509">
      <w:pPr>
        <w:rPr>
          <w:lang w:val="es-PE"/>
        </w:rPr>
      </w:pPr>
    </w:p>
    <w:p w:rsidR="00160509" w:rsidRPr="00B000F1" w:rsidRDefault="00160509" w:rsidP="00160509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160509" w:rsidRPr="00B000F1" w:rsidRDefault="00160509" w:rsidP="00160509">
      <w:pPr>
        <w:rPr>
          <w:lang w:val="es-PE"/>
        </w:rPr>
      </w:pPr>
    </w:p>
    <w:p w:rsidR="00160509" w:rsidRPr="00B000F1" w:rsidRDefault="00160509" w:rsidP="00160509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160509" w:rsidRPr="00B000F1" w:rsidRDefault="00160509" w:rsidP="00160509">
      <w:pPr>
        <w:rPr>
          <w:lang w:val="es-PE"/>
        </w:rPr>
      </w:pPr>
    </w:p>
    <w:p w:rsidR="00160509" w:rsidRPr="00B000F1" w:rsidRDefault="00160509" w:rsidP="00160509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160509" w:rsidRPr="0064665E" w:rsidRDefault="00160509" w:rsidP="00160509">
      <w:pPr>
        <w:rPr>
          <w:sz w:val="16"/>
          <w:szCs w:val="16"/>
          <w:lang w:val="es-PE"/>
        </w:rPr>
      </w:pPr>
    </w:p>
    <w:p w:rsidR="00160509" w:rsidRPr="00B000F1" w:rsidRDefault="00160509" w:rsidP="00160509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17  con 14.00 </w:t>
      </w:r>
      <w:r w:rsidRPr="00B000F1">
        <w:rPr>
          <w:lang w:val="es-PE"/>
        </w:rPr>
        <w:t xml:space="preserve"> ml.</w:t>
      </w:r>
    </w:p>
    <w:p w:rsidR="00160509" w:rsidRPr="0064665E" w:rsidRDefault="00160509" w:rsidP="00160509">
      <w:pPr>
        <w:rPr>
          <w:sz w:val="16"/>
          <w:szCs w:val="16"/>
          <w:lang w:val="es-PE"/>
        </w:rPr>
      </w:pPr>
    </w:p>
    <w:p w:rsidR="00160509" w:rsidRPr="00B000F1" w:rsidRDefault="00160509" w:rsidP="00160509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19  con 14.00 </w:t>
      </w:r>
      <w:r w:rsidRPr="00B000F1">
        <w:rPr>
          <w:lang w:val="es-PE"/>
        </w:rPr>
        <w:t xml:space="preserve"> ml.</w:t>
      </w:r>
    </w:p>
    <w:p w:rsidR="00160509" w:rsidRPr="0064665E" w:rsidRDefault="00160509" w:rsidP="00160509">
      <w:pPr>
        <w:rPr>
          <w:sz w:val="16"/>
          <w:szCs w:val="16"/>
          <w:lang w:val="es-PE"/>
        </w:rPr>
      </w:pPr>
    </w:p>
    <w:p w:rsidR="00160509" w:rsidRDefault="00160509" w:rsidP="00160509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11 con 7.00</w:t>
      </w:r>
      <w:r w:rsidRPr="00B000F1">
        <w:rPr>
          <w:lang w:val="es-PE"/>
        </w:rPr>
        <w:t xml:space="preserve"> ml.</w:t>
      </w:r>
    </w:p>
    <w:p w:rsidR="00160509" w:rsidRDefault="00160509" w:rsidP="00160509">
      <w:pPr>
        <w:rPr>
          <w:lang w:val="es-PE"/>
        </w:rPr>
      </w:pPr>
    </w:p>
    <w:p w:rsidR="00160509" w:rsidRDefault="00160509" w:rsidP="00160509">
      <w:pPr>
        <w:rPr>
          <w:lang w:val="es-PE"/>
        </w:rPr>
      </w:pPr>
    </w:p>
    <w:p w:rsidR="00160509" w:rsidRDefault="00160509" w:rsidP="00160509">
      <w:pPr>
        <w:jc w:val="center"/>
        <w:rPr>
          <w:lang w:val="es-PE"/>
        </w:rPr>
      </w:pPr>
    </w:p>
    <w:p w:rsidR="00160509" w:rsidRDefault="00160509" w:rsidP="00160509">
      <w:pPr>
        <w:rPr>
          <w:lang w:val="es-PE"/>
        </w:rPr>
      </w:pPr>
    </w:p>
    <w:p w:rsidR="000761FA" w:rsidRDefault="000761FA" w:rsidP="00FA41C8">
      <w:pPr>
        <w:tabs>
          <w:tab w:val="left" w:pos="2265"/>
        </w:tabs>
        <w:rPr>
          <w:sz w:val="22"/>
          <w:lang w:val="es-PE"/>
        </w:rPr>
      </w:pPr>
    </w:p>
    <w:p w:rsidR="008443B9" w:rsidRPr="00FA2D5F" w:rsidRDefault="008443B9" w:rsidP="008443B9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0761FA" w:rsidRDefault="000761FA" w:rsidP="00FA41C8">
      <w:pPr>
        <w:tabs>
          <w:tab w:val="left" w:pos="2265"/>
        </w:tabs>
        <w:rPr>
          <w:sz w:val="22"/>
          <w:lang w:val="es-PE"/>
        </w:rPr>
      </w:pPr>
    </w:p>
    <w:p w:rsidR="000761FA" w:rsidRPr="00401CBD" w:rsidRDefault="000761FA" w:rsidP="000761FA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0761FA" w:rsidRPr="00B000F1" w:rsidRDefault="00B037A4" w:rsidP="000761FA">
      <w:pPr>
        <w:pStyle w:val="Ttulo1"/>
        <w:jc w:val="left"/>
        <w:rPr>
          <w:b/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146685</wp:posOffset>
            </wp:positionV>
            <wp:extent cx="2783840" cy="4413250"/>
            <wp:effectExtent l="0" t="0" r="0" b="6350"/>
            <wp:wrapSquare wrapText="bothSides"/>
            <wp:docPr id="44" name="Imagen 4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5" t="1903" r="12111" b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B377F6" w:rsidRDefault="00B377F6" w:rsidP="000761FA">
      <w:pPr>
        <w:rPr>
          <w:u w:val="single"/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0761FA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0761FA" w:rsidRPr="00B000F1" w:rsidRDefault="000761FA" w:rsidP="000761FA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19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18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20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Default="000761FA" w:rsidP="000761FA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10 con 7.00</w:t>
      </w:r>
      <w:r w:rsidRPr="00B000F1">
        <w:rPr>
          <w:lang w:val="es-PE"/>
        </w:rPr>
        <w:t xml:space="preserve"> ml.</w:t>
      </w: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jc w:val="center"/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8443B9" w:rsidRPr="00FA2D5F" w:rsidRDefault="000761FA" w:rsidP="008443B9">
      <w:pPr>
        <w:pStyle w:val="Ttulo1"/>
        <w:jc w:val="center"/>
        <w:rPr>
          <w:b/>
          <w:sz w:val="36"/>
          <w:szCs w:val="36"/>
          <w:u w:val="single"/>
        </w:rPr>
      </w:pPr>
      <w:r>
        <w:lastRenderedPageBreak/>
        <w:tab/>
      </w:r>
      <w:r w:rsidR="008443B9" w:rsidRPr="00FA2D5F">
        <w:rPr>
          <w:b/>
          <w:sz w:val="36"/>
          <w:szCs w:val="36"/>
          <w:u w:val="single"/>
        </w:rPr>
        <w:t>Anexo 3</w:t>
      </w:r>
    </w:p>
    <w:p w:rsidR="008443B9" w:rsidRPr="0064665E" w:rsidRDefault="008443B9" w:rsidP="008443B9">
      <w:pPr>
        <w:pStyle w:val="Ttulo1"/>
        <w:jc w:val="center"/>
        <w:rPr>
          <w:b/>
          <w:sz w:val="16"/>
          <w:szCs w:val="16"/>
          <w:u w:val="single"/>
        </w:rPr>
      </w:pPr>
    </w:p>
    <w:p w:rsidR="008443B9" w:rsidRDefault="008443B9" w:rsidP="008443B9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8443B9" w:rsidRDefault="008443B9" w:rsidP="008443B9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0761FA" w:rsidRDefault="000761FA" w:rsidP="00FA41C8">
      <w:pPr>
        <w:tabs>
          <w:tab w:val="left" w:pos="2265"/>
        </w:tabs>
        <w:rPr>
          <w:sz w:val="22"/>
          <w:lang w:val="es-PE"/>
        </w:rPr>
      </w:pPr>
    </w:p>
    <w:p w:rsidR="000761FA" w:rsidRPr="00401CBD" w:rsidRDefault="000761FA" w:rsidP="000761FA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0761FA" w:rsidRPr="00B000F1" w:rsidRDefault="000761FA" w:rsidP="000761FA">
      <w:pPr>
        <w:pStyle w:val="Ttulo1"/>
        <w:jc w:val="left"/>
        <w:rPr>
          <w:b/>
          <w:sz w:val="20"/>
        </w:rPr>
      </w:pPr>
    </w:p>
    <w:p w:rsidR="00DC33D3" w:rsidRDefault="00B037A4" w:rsidP="000761FA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95885</wp:posOffset>
            </wp:positionV>
            <wp:extent cx="2779395" cy="4413250"/>
            <wp:effectExtent l="0" t="0" r="1905" b="6350"/>
            <wp:wrapSquare wrapText="bothSides"/>
            <wp:docPr id="46" name="Imagen 4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1868" r="12112" b="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DC33D3" w:rsidRDefault="00DC33D3" w:rsidP="000761FA">
      <w:pPr>
        <w:rPr>
          <w:u w:val="single"/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0761FA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0761FA" w:rsidRPr="00B000F1" w:rsidRDefault="000761FA" w:rsidP="000761FA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20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19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21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Default="000761FA" w:rsidP="000761FA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09 con 7.00</w:t>
      </w:r>
      <w:r w:rsidRPr="00B000F1">
        <w:rPr>
          <w:lang w:val="es-PE"/>
        </w:rPr>
        <w:t xml:space="preserve"> ml.</w:t>
      </w: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jc w:val="center"/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DC33D3" w:rsidRDefault="00DC33D3" w:rsidP="000761FA">
      <w:pPr>
        <w:rPr>
          <w:lang w:val="es-PE"/>
        </w:rPr>
      </w:pPr>
    </w:p>
    <w:p w:rsidR="00DC33D3" w:rsidRPr="00FA2D5F" w:rsidRDefault="00DC33D3" w:rsidP="00DC33D3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t>Anexo 3</w:t>
      </w:r>
    </w:p>
    <w:p w:rsidR="00DC33D3" w:rsidRPr="0064665E" w:rsidRDefault="00DC33D3" w:rsidP="00DC33D3">
      <w:pPr>
        <w:pStyle w:val="Ttulo1"/>
        <w:jc w:val="center"/>
        <w:rPr>
          <w:b/>
          <w:sz w:val="16"/>
          <w:szCs w:val="16"/>
          <w:u w:val="single"/>
        </w:rPr>
      </w:pPr>
    </w:p>
    <w:p w:rsidR="00DC33D3" w:rsidRDefault="00DC33D3" w:rsidP="00DC33D3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DC33D3" w:rsidRDefault="00DC33D3" w:rsidP="00DC33D3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DC33D3" w:rsidRDefault="00DC33D3" w:rsidP="000761FA">
      <w:pPr>
        <w:rPr>
          <w:lang w:val="es-PE"/>
        </w:rPr>
      </w:pPr>
    </w:p>
    <w:p w:rsidR="00DC33D3" w:rsidRDefault="00DC33D3" w:rsidP="000761FA">
      <w:pPr>
        <w:rPr>
          <w:lang w:val="es-PE"/>
        </w:rPr>
      </w:pPr>
    </w:p>
    <w:p w:rsidR="000761FA" w:rsidRPr="00401CBD" w:rsidRDefault="000761FA" w:rsidP="000761FA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0761FA" w:rsidRPr="00B000F1" w:rsidRDefault="000761FA" w:rsidP="000761FA">
      <w:pPr>
        <w:pStyle w:val="Ttulo1"/>
        <w:jc w:val="left"/>
        <w:rPr>
          <w:b/>
          <w:sz w:val="20"/>
        </w:rPr>
      </w:pPr>
    </w:p>
    <w:p w:rsidR="000A7CB0" w:rsidRDefault="00B037A4" w:rsidP="000761FA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48260</wp:posOffset>
            </wp:positionV>
            <wp:extent cx="2780030" cy="4413250"/>
            <wp:effectExtent l="0" t="0" r="1270" b="6350"/>
            <wp:wrapSquare wrapText="bothSides"/>
            <wp:docPr id="48" name="Imagen 4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3" t="1923" r="12088" b="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0761FA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0761FA" w:rsidRPr="00B000F1" w:rsidRDefault="000761FA" w:rsidP="000761FA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21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20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22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Default="000761FA" w:rsidP="000761FA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08 con 7.00</w:t>
      </w:r>
      <w:r w:rsidRPr="00B000F1">
        <w:rPr>
          <w:lang w:val="es-PE"/>
        </w:rPr>
        <w:t xml:space="preserve"> ml.</w:t>
      </w: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DC33D3" w:rsidRPr="00FA2D5F" w:rsidRDefault="00DC33D3" w:rsidP="00DC33D3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DC33D3" w:rsidRPr="0064665E" w:rsidRDefault="00DC33D3" w:rsidP="00DC33D3">
      <w:pPr>
        <w:pStyle w:val="Ttulo1"/>
        <w:jc w:val="center"/>
        <w:rPr>
          <w:b/>
          <w:sz w:val="16"/>
          <w:szCs w:val="16"/>
          <w:u w:val="single"/>
        </w:rPr>
      </w:pPr>
    </w:p>
    <w:p w:rsidR="00DC33D3" w:rsidRDefault="00DC33D3" w:rsidP="00DC33D3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DC33D3" w:rsidRDefault="00DC33D3" w:rsidP="00DC33D3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0761FA" w:rsidRDefault="000761FA" w:rsidP="00FA41C8">
      <w:pPr>
        <w:tabs>
          <w:tab w:val="left" w:pos="2265"/>
        </w:tabs>
        <w:rPr>
          <w:sz w:val="22"/>
          <w:lang w:val="es-PE"/>
        </w:rPr>
      </w:pPr>
    </w:p>
    <w:p w:rsidR="000761FA" w:rsidRPr="00401CBD" w:rsidRDefault="000761FA" w:rsidP="000761FA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0761FA" w:rsidRPr="00B000F1" w:rsidRDefault="000761FA" w:rsidP="000761FA">
      <w:pPr>
        <w:pStyle w:val="Ttulo1"/>
        <w:jc w:val="left"/>
        <w:rPr>
          <w:b/>
          <w:sz w:val="20"/>
        </w:rPr>
      </w:pPr>
    </w:p>
    <w:p w:rsidR="000A7CB0" w:rsidRDefault="00B037A4" w:rsidP="000761FA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124460</wp:posOffset>
            </wp:positionV>
            <wp:extent cx="2783205" cy="4413250"/>
            <wp:effectExtent l="0" t="0" r="0" b="6350"/>
            <wp:wrapSquare wrapText="bothSides"/>
            <wp:docPr id="50" name="Imagen 5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1904" r="12155" b="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0761FA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0761FA" w:rsidRPr="00B000F1" w:rsidRDefault="000761FA" w:rsidP="000761FA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22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21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23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Default="000761FA" w:rsidP="000761FA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07 con 7.00</w:t>
      </w:r>
      <w:r w:rsidRPr="00B000F1">
        <w:rPr>
          <w:lang w:val="es-PE"/>
        </w:rPr>
        <w:t xml:space="preserve"> ml.</w:t>
      </w: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jc w:val="center"/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DC33D3" w:rsidRPr="00FA2D5F" w:rsidRDefault="000A7CB0" w:rsidP="000A7CB0">
      <w:pPr>
        <w:pStyle w:val="Ttulo1"/>
        <w:jc w:val="left"/>
        <w:rPr>
          <w:b/>
          <w:sz w:val="36"/>
          <w:szCs w:val="36"/>
          <w:u w:val="single"/>
        </w:rPr>
      </w:pPr>
      <w:r>
        <w:lastRenderedPageBreak/>
        <w:t xml:space="preserve">                                                      </w:t>
      </w:r>
      <w:r w:rsidR="00DC33D3" w:rsidRPr="00FA2D5F">
        <w:rPr>
          <w:b/>
          <w:sz w:val="36"/>
          <w:szCs w:val="36"/>
          <w:u w:val="single"/>
        </w:rPr>
        <w:t>Anexo 3</w:t>
      </w:r>
    </w:p>
    <w:p w:rsidR="00DC33D3" w:rsidRPr="0064665E" w:rsidRDefault="00DC33D3" w:rsidP="00DC33D3">
      <w:pPr>
        <w:pStyle w:val="Ttulo1"/>
        <w:jc w:val="center"/>
        <w:rPr>
          <w:b/>
          <w:sz w:val="16"/>
          <w:szCs w:val="16"/>
          <w:u w:val="single"/>
        </w:rPr>
      </w:pPr>
    </w:p>
    <w:p w:rsidR="00DC33D3" w:rsidRDefault="00DC33D3" w:rsidP="00DC33D3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DC33D3" w:rsidRDefault="00DC33D3" w:rsidP="00DC33D3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0761FA" w:rsidRPr="00401CBD" w:rsidRDefault="000761FA" w:rsidP="000761FA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0761FA" w:rsidRPr="00B000F1" w:rsidRDefault="000761FA" w:rsidP="000761FA">
      <w:pPr>
        <w:pStyle w:val="Ttulo1"/>
        <w:jc w:val="left"/>
        <w:rPr>
          <w:b/>
          <w:sz w:val="20"/>
        </w:rPr>
      </w:pPr>
    </w:p>
    <w:p w:rsidR="000A7CB0" w:rsidRDefault="00B037A4" w:rsidP="000761FA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143510</wp:posOffset>
            </wp:positionV>
            <wp:extent cx="2783205" cy="4413250"/>
            <wp:effectExtent l="0" t="0" r="0" b="6350"/>
            <wp:wrapSquare wrapText="bothSides"/>
            <wp:docPr id="52" name="Imagen 5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7" t="1859" r="12070" b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0761FA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0761FA" w:rsidRPr="00B000F1" w:rsidRDefault="000761FA" w:rsidP="000761FA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23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22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24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Default="000761FA" w:rsidP="000761FA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06 con 7.00</w:t>
      </w:r>
      <w:r w:rsidRPr="00B000F1">
        <w:rPr>
          <w:lang w:val="es-PE"/>
        </w:rPr>
        <w:t xml:space="preserve"> ml.</w:t>
      </w: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jc w:val="center"/>
        <w:rPr>
          <w:lang w:val="es-PE"/>
        </w:rPr>
      </w:pPr>
    </w:p>
    <w:p w:rsidR="00DC33D3" w:rsidRPr="00FA2D5F" w:rsidRDefault="00DC33D3" w:rsidP="00DC33D3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DC33D3" w:rsidRPr="0064665E" w:rsidRDefault="00DC33D3" w:rsidP="00DC33D3">
      <w:pPr>
        <w:pStyle w:val="Ttulo1"/>
        <w:jc w:val="center"/>
        <w:rPr>
          <w:b/>
          <w:sz w:val="16"/>
          <w:szCs w:val="16"/>
          <w:u w:val="single"/>
        </w:rPr>
      </w:pPr>
    </w:p>
    <w:p w:rsidR="00DC33D3" w:rsidRDefault="00DC33D3" w:rsidP="00DC33D3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DC33D3" w:rsidRDefault="00DC33D3" w:rsidP="00DC33D3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0761FA" w:rsidRPr="00401CBD" w:rsidRDefault="000761FA" w:rsidP="000761FA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0761FA" w:rsidRPr="00B000F1" w:rsidRDefault="000761FA" w:rsidP="000761FA">
      <w:pPr>
        <w:pStyle w:val="Ttulo1"/>
        <w:jc w:val="left"/>
        <w:rPr>
          <w:b/>
          <w:sz w:val="20"/>
        </w:rPr>
      </w:pPr>
    </w:p>
    <w:p w:rsidR="000A7CB0" w:rsidRDefault="00B037A4" w:rsidP="000761FA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121285</wp:posOffset>
            </wp:positionV>
            <wp:extent cx="2780665" cy="4413250"/>
            <wp:effectExtent l="0" t="0" r="635" b="6350"/>
            <wp:wrapSquare wrapText="bothSides"/>
            <wp:docPr id="54" name="Imagen 5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t="1897" r="12123" b="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A7CB0" w:rsidRDefault="000A7CB0" w:rsidP="000761FA">
      <w:pPr>
        <w:rPr>
          <w:u w:val="single"/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0761FA" w:rsidRDefault="000761FA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0761FA" w:rsidRPr="00B000F1" w:rsidRDefault="000761FA" w:rsidP="000761FA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0761FA" w:rsidRPr="00B000F1" w:rsidRDefault="000761FA" w:rsidP="000761FA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0761FA" w:rsidRPr="00B000F1" w:rsidRDefault="00A62709" w:rsidP="000761FA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24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0761FA" w:rsidRPr="00B000F1" w:rsidRDefault="000761FA" w:rsidP="000761FA">
      <w:pPr>
        <w:rPr>
          <w:lang w:val="es-PE"/>
        </w:rPr>
      </w:pPr>
    </w:p>
    <w:p w:rsidR="000761FA" w:rsidRPr="00B000F1" w:rsidRDefault="000761FA" w:rsidP="000761FA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 w:rsidR="00A62709">
        <w:rPr>
          <w:lang w:val="es-PE"/>
        </w:rPr>
        <w:t xml:space="preserve"> el Lote  N° 23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Pr="00B000F1" w:rsidRDefault="000761FA" w:rsidP="000761FA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</w:t>
      </w:r>
      <w:r w:rsidR="00A62709">
        <w:rPr>
          <w:lang w:val="es-PE"/>
        </w:rPr>
        <w:t>te  N° 25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0761FA" w:rsidRPr="0064665E" w:rsidRDefault="000761FA" w:rsidP="000761FA">
      <w:pPr>
        <w:rPr>
          <w:sz w:val="16"/>
          <w:szCs w:val="16"/>
          <w:lang w:val="es-PE"/>
        </w:rPr>
      </w:pPr>
    </w:p>
    <w:p w:rsidR="000761FA" w:rsidRDefault="000761FA" w:rsidP="000761FA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 w:rsidR="00A62709">
        <w:rPr>
          <w:lang w:val="es-PE"/>
        </w:rPr>
        <w:t xml:space="preserve"> el Lote N° 05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ml.</w:t>
      </w: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0761FA" w:rsidRDefault="000761FA" w:rsidP="000761FA">
      <w:pPr>
        <w:jc w:val="center"/>
        <w:rPr>
          <w:lang w:val="es-PE"/>
        </w:rPr>
      </w:pPr>
    </w:p>
    <w:p w:rsidR="000761FA" w:rsidRDefault="000761FA" w:rsidP="000761FA">
      <w:pPr>
        <w:rPr>
          <w:lang w:val="es-PE"/>
        </w:rPr>
      </w:pPr>
    </w:p>
    <w:p w:rsidR="00DC33D3" w:rsidRPr="00FA2D5F" w:rsidRDefault="00DC33D3" w:rsidP="00DC33D3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DC33D3" w:rsidRPr="0064665E" w:rsidRDefault="00DC33D3" w:rsidP="00DC33D3">
      <w:pPr>
        <w:pStyle w:val="Ttulo1"/>
        <w:jc w:val="center"/>
        <w:rPr>
          <w:b/>
          <w:sz w:val="16"/>
          <w:szCs w:val="16"/>
          <w:u w:val="single"/>
        </w:rPr>
      </w:pPr>
    </w:p>
    <w:p w:rsidR="00DC33D3" w:rsidRDefault="00DC33D3" w:rsidP="00DC33D3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DC33D3" w:rsidRDefault="00DC33D3" w:rsidP="00DC33D3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A62709" w:rsidRDefault="00A62709" w:rsidP="00FA41C8">
      <w:pPr>
        <w:tabs>
          <w:tab w:val="left" w:pos="2265"/>
        </w:tabs>
        <w:rPr>
          <w:sz w:val="22"/>
          <w:lang w:val="es-PE"/>
        </w:rPr>
      </w:pPr>
    </w:p>
    <w:p w:rsidR="00A62709" w:rsidRPr="00401CBD" w:rsidRDefault="00A62709" w:rsidP="00A62709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A62709" w:rsidRPr="00B000F1" w:rsidRDefault="00A62709" w:rsidP="00A62709">
      <w:pPr>
        <w:pStyle w:val="Ttulo1"/>
        <w:jc w:val="left"/>
        <w:rPr>
          <w:b/>
          <w:sz w:val="20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B037A4" w:rsidP="00A62709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6985</wp:posOffset>
            </wp:positionV>
            <wp:extent cx="2785745" cy="4413250"/>
            <wp:effectExtent l="0" t="0" r="0" b="6350"/>
            <wp:wrapSquare wrapText="bothSides"/>
            <wp:docPr id="56" name="Imagen 5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7" t="1932" r="12117" b="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A62709" w:rsidRDefault="00A62709" w:rsidP="00A62709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A62709" w:rsidRPr="00B000F1" w:rsidRDefault="00A62709" w:rsidP="00A62709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25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Pr="00B000F1" w:rsidRDefault="00A62709" w:rsidP="00A62709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24  con 14.00 </w:t>
      </w:r>
      <w:r w:rsidRPr="00B000F1">
        <w:rPr>
          <w:lang w:val="es-PE"/>
        </w:rPr>
        <w:t xml:space="preserve"> 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Pr="00B000F1" w:rsidRDefault="00A62709" w:rsidP="00A62709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26  con 14.00 </w:t>
      </w:r>
      <w:r w:rsidRPr="00B000F1">
        <w:rPr>
          <w:lang w:val="es-PE"/>
        </w:rPr>
        <w:t xml:space="preserve"> 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Default="00A62709" w:rsidP="00A62709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04 con 7.00</w:t>
      </w:r>
      <w:r w:rsidRPr="00B000F1">
        <w:rPr>
          <w:lang w:val="es-PE"/>
        </w:rPr>
        <w:t xml:space="preserve"> ml.</w:t>
      </w:r>
    </w:p>
    <w:p w:rsidR="00A62709" w:rsidRDefault="00A62709" w:rsidP="00A62709">
      <w:pPr>
        <w:rPr>
          <w:lang w:val="es-PE"/>
        </w:rPr>
      </w:pPr>
    </w:p>
    <w:p w:rsidR="00A62709" w:rsidRDefault="00A62709" w:rsidP="00A62709">
      <w:pPr>
        <w:rPr>
          <w:lang w:val="es-PE"/>
        </w:rPr>
      </w:pPr>
    </w:p>
    <w:p w:rsidR="00A62709" w:rsidRDefault="00A62709" w:rsidP="00A62709">
      <w:pPr>
        <w:jc w:val="center"/>
        <w:rPr>
          <w:lang w:val="es-PE"/>
        </w:rPr>
      </w:pPr>
    </w:p>
    <w:p w:rsidR="00A62709" w:rsidRDefault="00A62709" w:rsidP="00A62709">
      <w:pPr>
        <w:rPr>
          <w:lang w:val="es-PE"/>
        </w:rPr>
      </w:pPr>
    </w:p>
    <w:p w:rsidR="00A62709" w:rsidRDefault="00A62709" w:rsidP="00FA41C8">
      <w:pPr>
        <w:tabs>
          <w:tab w:val="left" w:pos="2265"/>
        </w:tabs>
        <w:rPr>
          <w:sz w:val="22"/>
          <w:lang w:val="es-PE"/>
        </w:rPr>
      </w:pPr>
    </w:p>
    <w:p w:rsidR="00DC33D3" w:rsidRPr="00FA2D5F" w:rsidRDefault="00DC33D3" w:rsidP="00DC33D3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DC33D3" w:rsidRPr="0064665E" w:rsidRDefault="00DC33D3" w:rsidP="00DC33D3">
      <w:pPr>
        <w:pStyle w:val="Ttulo1"/>
        <w:jc w:val="center"/>
        <w:rPr>
          <w:b/>
          <w:sz w:val="16"/>
          <w:szCs w:val="16"/>
          <w:u w:val="single"/>
        </w:rPr>
      </w:pPr>
    </w:p>
    <w:p w:rsidR="00DC33D3" w:rsidRDefault="00DC33D3" w:rsidP="00DC33D3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DC33D3" w:rsidRDefault="00DC33D3" w:rsidP="00DC33D3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A62709" w:rsidRDefault="00A62709" w:rsidP="00FA41C8">
      <w:pPr>
        <w:tabs>
          <w:tab w:val="left" w:pos="2265"/>
        </w:tabs>
        <w:rPr>
          <w:sz w:val="22"/>
          <w:lang w:val="es-PE"/>
        </w:rPr>
      </w:pPr>
    </w:p>
    <w:p w:rsidR="00A62709" w:rsidRPr="00401CBD" w:rsidRDefault="00A62709" w:rsidP="00A62709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A62709" w:rsidRPr="00B000F1" w:rsidRDefault="00A62709" w:rsidP="00A62709">
      <w:pPr>
        <w:pStyle w:val="Ttulo1"/>
        <w:jc w:val="left"/>
        <w:rPr>
          <w:b/>
          <w:sz w:val="20"/>
        </w:rPr>
      </w:pPr>
    </w:p>
    <w:p w:rsidR="000A7CB0" w:rsidRDefault="00B037A4" w:rsidP="00A62709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29210</wp:posOffset>
            </wp:positionV>
            <wp:extent cx="2781300" cy="4413250"/>
            <wp:effectExtent l="0" t="0" r="0" b="6350"/>
            <wp:wrapSquare wrapText="bothSides"/>
            <wp:docPr id="58" name="Imagen 5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0" t="1953" r="12190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A62709" w:rsidRDefault="00A62709" w:rsidP="00A62709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A62709" w:rsidRPr="00B000F1" w:rsidRDefault="00A62709" w:rsidP="00A62709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26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Pr="00B000F1" w:rsidRDefault="00A62709" w:rsidP="00A62709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25  con 14.00 </w:t>
      </w:r>
      <w:r w:rsidRPr="00B000F1">
        <w:rPr>
          <w:lang w:val="es-PE"/>
        </w:rPr>
        <w:t xml:space="preserve"> 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Pr="00B000F1" w:rsidRDefault="00A62709" w:rsidP="00A62709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27  con 14.00 </w:t>
      </w:r>
      <w:r w:rsidRPr="00B000F1">
        <w:rPr>
          <w:lang w:val="es-PE"/>
        </w:rPr>
        <w:t xml:space="preserve"> 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Default="00A62709" w:rsidP="00A62709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03 con 7.00</w:t>
      </w:r>
      <w:r w:rsidRPr="00B000F1">
        <w:rPr>
          <w:lang w:val="es-PE"/>
        </w:rPr>
        <w:t xml:space="preserve"> ml.</w:t>
      </w:r>
    </w:p>
    <w:p w:rsidR="00A62709" w:rsidRDefault="00A62709" w:rsidP="00A62709">
      <w:pPr>
        <w:rPr>
          <w:lang w:val="es-PE"/>
        </w:rPr>
      </w:pPr>
    </w:p>
    <w:p w:rsidR="00A62709" w:rsidRDefault="00A62709" w:rsidP="00A62709">
      <w:pPr>
        <w:rPr>
          <w:lang w:val="es-PE"/>
        </w:rPr>
      </w:pPr>
    </w:p>
    <w:p w:rsidR="00A62709" w:rsidRDefault="00A62709" w:rsidP="00A62709">
      <w:pPr>
        <w:jc w:val="center"/>
        <w:rPr>
          <w:lang w:val="es-PE"/>
        </w:rPr>
      </w:pPr>
    </w:p>
    <w:p w:rsidR="00A62709" w:rsidRDefault="00A62709" w:rsidP="00A62709">
      <w:pPr>
        <w:rPr>
          <w:lang w:val="es-PE"/>
        </w:rPr>
      </w:pPr>
    </w:p>
    <w:p w:rsidR="00DC33D3" w:rsidRPr="00FA2D5F" w:rsidRDefault="000A7CB0" w:rsidP="000A7CB0">
      <w:pPr>
        <w:pStyle w:val="Ttulo1"/>
        <w:jc w:val="left"/>
        <w:rPr>
          <w:b/>
          <w:sz w:val="36"/>
          <w:szCs w:val="36"/>
          <w:u w:val="single"/>
        </w:rPr>
      </w:pPr>
      <w:r>
        <w:lastRenderedPageBreak/>
        <w:t xml:space="preserve">                                               </w:t>
      </w:r>
      <w:r w:rsidR="00DC33D3" w:rsidRPr="00FA2D5F">
        <w:rPr>
          <w:b/>
          <w:sz w:val="36"/>
          <w:szCs w:val="36"/>
          <w:u w:val="single"/>
        </w:rPr>
        <w:t>Anexo 3</w:t>
      </w:r>
    </w:p>
    <w:p w:rsidR="00DC33D3" w:rsidRPr="0064665E" w:rsidRDefault="00DC33D3" w:rsidP="00DC33D3">
      <w:pPr>
        <w:pStyle w:val="Ttulo1"/>
        <w:jc w:val="center"/>
        <w:rPr>
          <w:b/>
          <w:sz w:val="16"/>
          <w:szCs w:val="16"/>
          <w:u w:val="single"/>
        </w:rPr>
      </w:pPr>
    </w:p>
    <w:p w:rsidR="00DC33D3" w:rsidRDefault="00DC33D3" w:rsidP="00DC33D3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DC33D3" w:rsidRDefault="00DC33D3" w:rsidP="00DC33D3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A62709" w:rsidRDefault="00A62709" w:rsidP="00A62709">
      <w:pPr>
        <w:rPr>
          <w:lang w:val="es-PE"/>
        </w:rPr>
      </w:pPr>
    </w:p>
    <w:p w:rsidR="00A62709" w:rsidRDefault="00A62709" w:rsidP="00A62709">
      <w:pPr>
        <w:rPr>
          <w:lang w:val="es-PE"/>
        </w:rPr>
      </w:pPr>
    </w:p>
    <w:p w:rsidR="00A62709" w:rsidRPr="00401CBD" w:rsidRDefault="00A62709" w:rsidP="00A62709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A62709" w:rsidRPr="00B000F1" w:rsidRDefault="00A62709" w:rsidP="00A62709">
      <w:pPr>
        <w:pStyle w:val="Ttulo1"/>
        <w:jc w:val="left"/>
        <w:rPr>
          <w:b/>
          <w:sz w:val="20"/>
        </w:rPr>
      </w:pPr>
    </w:p>
    <w:p w:rsidR="000A7CB0" w:rsidRDefault="00B037A4" w:rsidP="00A62709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153035</wp:posOffset>
            </wp:positionV>
            <wp:extent cx="2781935" cy="4413250"/>
            <wp:effectExtent l="0" t="0" r="0" b="6350"/>
            <wp:wrapSquare wrapText="bothSides"/>
            <wp:docPr id="60" name="Imagen 6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t="1866" r="12158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A62709" w:rsidRDefault="00A62709" w:rsidP="00A62709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A62709" w:rsidRPr="00B000F1" w:rsidRDefault="00A62709" w:rsidP="00A62709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27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Pr="00B000F1" w:rsidRDefault="00A62709" w:rsidP="00A62709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26  con 14.00 </w:t>
      </w:r>
      <w:r w:rsidRPr="00B000F1">
        <w:rPr>
          <w:lang w:val="es-PE"/>
        </w:rPr>
        <w:t xml:space="preserve"> 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Pr="00B000F1" w:rsidRDefault="00A62709" w:rsidP="00A62709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28  con 14.00 </w:t>
      </w:r>
      <w:r w:rsidRPr="00B000F1">
        <w:rPr>
          <w:lang w:val="es-PE"/>
        </w:rPr>
        <w:t xml:space="preserve"> 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Default="00A62709" w:rsidP="00A62709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02 con 7.00</w:t>
      </w:r>
      <w:r w:rsidRPr="00B000F1">
        <w:rPr>
          <w:lang w:val="es-PE"/>
        </w:rPr>
        <w:t xml:space="preserve"> ml.</w:t>
      </w:r>
    </w:p>
    <w:p w:rsidR="00A62709" w:rsidRDefault="00A62709" w:rsidP="00A62709">
      <w:pPr>
        <w:rPr>
          <w:lang w:val="es-PE"/>
        </w:rPr>
      </w:pPr>
    </w:p>
    <w:p w:rsidR="00A62709" w:rsidRDefault="00A62709" w:rsidP="00A62709">
      <w:pPr>
        <w:rPr>
          <w:lang w:val="es-PE"/>
        </w:rPr>
      </w:pPr>
    </w:p>
    <w:p w:rsidR="00DC33D3" w:rsidRPr="00FA2D5F" w:rsidRDefault="00DC33D3" w:rsidP="00DC33D3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DC33D3" w:rsidRPr="0064665E" w:rsidRDefault="00DC33D3" w:rsidP="00DC33D3">
      <w:pPr>
        <w:pStyle w:val="Ttulo1"/>
        <w:jc w:val="center"/>
        <w:rPr>
          <w:b/>
          <w:sz w:val="16"/>
          <w:szCs w:val="16"/>
          <w:u w:val="single"/>
        </w:rPr>
      </w:pPr>
    </w:p>
    <w:p w:rsidR="00DC33D3" w:rsidRDefault="00DC33D3" w:rsidP="00DC33D3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DC33D3" w:rsidRDefault="00DC33D3" w:rsidP="00DC33D3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A62709" w:rsidRDefault="00A62709" w:rsidP="00FA41C8">
      <w:pPr>
        <w:rPr>
          <w:lang w:val="es-PE"/>
        </w:rPr>
      </w:pPr>
    </w:p>
    <w:p w:rsidR="00A62709" w:rsidRDefault="00A62709" w:rsidP="00FA41C8">
      <w:pPr>
        <w:rPr>
          <w:lang w:val="es-PE"/>
        </w:rPr>
      </w:pPr>
    </w:p>
    <w:p w:rsidR="00A62709" w:rsidRPr="00401CBD" w:rsidRDefault="00A62709" w:rsidP="00A62709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A62709" w:rsidRPr="00B000F1" w:rsidRDefault="00A62709" w:rsidP="00A62709">
      <w:pPr>
        <w:pStyle w:val="Ttulo1"/>
        <w:jc w:val="left"/>
        <w:rPr>
          <w:b/>
          <w:sz w:val="20"/>
        </w:rPr>
      </w:pPr>
    </w:p>
    <w:p w:rsidR="000A7CB0" w:rsidRDefault="00B037A4" w:rsidP="00A62709">
      <w:pPr>
        <w:rPr>
          <w:u w:val="single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67310</wp:posOffset>
            </wp:positionV>
            <wp:extent cx="2780030" cy="4413250"/>
            <wp:effectExtent l="0" t="0" r="1270" b="6350"/>
            <wp:wrapSquare wrapText="bothSides"/>
            <wp:docPr id="62" name="Imagen 6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6" t="1866" r="12149" b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0A7CB0" w:rsidRDefault="000A7CB0" w:rsidP="00A62709">
      <w:pPr>
        <w:rPr>
          <w:u w:val="single"/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A62709" w:rsidRDefault="00A62709" w:rsidP="00A62709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A62709" w:rsidRPr="00B000F1" w:rsidRDefault="00A62709" w:rsidP="00A62709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A62709" w:rsidRPr="00B000F1" w:rsidRDefault="00A62709" w:rsidP="00A62709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“D”  Lote Nº 28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A62709" w:rsidRPr="00B000F1" w:rsidRDefault="00A62709" w:rsidP="00A62709">
      <w:pPr>
        <w:rPr>
          <w:lang w:val="es-PE"/>
        </w:rPr>
      </w:pPr>
    </w:p>
    <w:p w:rsidR="00A62709" w:rsidRPr="00B000F1" w:rsidRDefault="00A62709" w:rsidP="00A62709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Pr="00B000F1" w:rsidRDefault="00A62709" w:rsidP="00A62709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 el Lote  N° 27  con 14.00 </w:t>
      </w:r>
      <w:r w:rsidRPr="00B000F1">
        <w:rPr>
          <w:lang w:val="es-PE"/>
        </w:rPr>
        <w:t xml:space="preserve"> 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Pr="00B000F1" w:rsidRDefault="00A62709" w:rsidP="00A62709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 N° 29  con 14.00 </w:t>
      </w:r>
      <w:r w:rsidRPr="00B000F1">
        <w:rPr>
          <w:lang w:val="es-PE"/>
        </w:rPr>
        <w:t xml:space="preserve"> ml.</w:t>
      </w:r>
    </w:p>
    <w:p w:rsidR="00A62709" w:rsidRPr="0064665E" w:rsidRDefault="00A62709" w:rsidP="00A62709">
      <w:pPr>
        <w:rPr>
          <w:sz w:val="16"/>
          <w:szCs w:val="16"/>
          <w:lang w:val="es-PE"/>
        </w:rPr>
      </w:pPr>
    </w:p>
    <w:p w:rsidR="00A62709" w:rsidRPr="000A7CB0" w:rsidRDefault="00A62709" w:rsidP="000A7CB0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01 con 7.00</w:t>
      </w:r>
      <w:r w:rsidR="000A7CB0">
        <w:rPr>
          <w:lang w:val="es-PE"/>
        </w:rPr>
        <w:t xml:space="preserve"> ml</w:t>
      </w:r>
    </w:p>
    <w:p w:rsidR="00A62709" w:rsidRDefault="00A62709" w:rsidP="00A62709">
      <w:pPr>
        <w:tabs>
          <w:tab w:val="left" w:pos="2265"/>
        </w:tabs>
        <w:rPr>
          <w:sz w:val="22"/>
          <w:lang w:val="es-PE"/>
        </w:rPr>
      </w:pPr>
    </w:p>
    <w:p w:rsidR="00A62709" w:rsidRDefault="00A62709" w:rsidP="00A62709">
      <w:pPr>
        <w:tabs>
          <w:tab w:val="left" w:pos="2265"/>
        </w:tabs>
        <w:rPr>
          <w:sz w:val="22"/>
          <w:lang w:val="es-PE"/>
        </w:rPr>
      </w:pPr>
    </w:p>
    <w:p w:rsidR="00A62709" w:rsidRDefault="00A62709" w:rsidP="00A62709">
      <w:pPr>
        <w:tabs>
          <w:tab w:val="left" w:pos="2265"/>
        </w:tabs>
        <w:rPr>
          <w:sz w:val="22"/>
          <w:lang w:val="es-PE"/>
        </w:rPr>
      </w:pPr>
    </w:p>
    <w:sectPr w:rsidR="00A62709" w:rsidSect="00CB3069">
      <w:pgSz w:w="11907" w:h="16839" w:code="9"/>
      <w:pgMar w:top="709" w:right="1701" w:bottom="709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9FA" w:rsidRDefault="001E29FA" w:rsidP="00CB3069">
      <w:r>
        <w:separator/>
      </w:r>
    </w:p>
  </w:endnote>
  <w:endnote w:type="continuationSeparator" w:id="0">
    <w:p w:rsidR="001E29FA" w:rsidRDefault="001E29FA" w:rsidP="00CB3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9FA" w:rsidRDefault="001E29FA" w:rsidP="00CB3069">
      <w:r>
        <w:separator/>
      </w:r>
    </w:p>
  </w:footnote>
  <w:footnote w:type="continuationSeparator" w:id="0">
    <w:p w:rsidR="001E29FA" w:rsidRDefault="001E29FA" w:rsidP="00CB3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96EA0"/>
    <w:multiLevelType w:val="hybridMultilevel"/>
    <w:tmpl w:val="EC2CF77C"/>
    <w:lvl w:ilvl="0" w:tplc="3042A9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9CD"/>
    <w:rsid w:val="000010D1"/>
    <w:rsid w:val="000317E8"/>
    <w:rsid w:val="00060589"/>
    <w:rsid w:val="000761FA"/>
    <w:rsid w:val="000A7CB0"/>
    <w:rsid w:val="000D473B"/>
    <w:rsid w:val="000E5CFC"/>
    <w:rsid w:val="00104165"/>
    <w:rsid w:val="00157B93"/>
    <w:rsid w:val="00160509"/>
    <w:rsid w:val="00184006"/>
    <w:rsid w:val="001A7704"/>
    <w:rsid w:val="001E29FA"/>
    <w:rsid w:val="001F2893"/>
    <w:rsid w:val="001F39A2"/>
    <w:rsid w:val="00214269"/>
    <w:rsid w:val="002F1520"/>
    <w:rsid w:val="003038F1"/>
    <w:rsid w:val="00362954"/>
    <w:rsid w:val="00394A9D"/>
    <w:rsid w:val="00401CBD"/>
    <w:rsid w:val="00406E43"/>
    <w:rsid w:val="00423098"/>
    <w:rsid w:val="00466ADB"/>
    <w:rsid w:val="00484656"/>
    <w:rsid w:val="004B5103"/>
    <w:rsid w:val="004D0FA6"/>
    <w:rsid w:val="00504025"/>
    <w:rsid w:val="005271CF"/>
    <w:rsid w:val="00537BC8"/>
    <w:rsid w:val="00560CE7"/>
    <w:rsid w:val="00567D6E"/>
    <w:rsid w:val="005D5293"/>
    <w:rsid w:val="00641E6C"/>
    <w:rsid w:val="0064665E"/>
    <w:rsid w:val="00660B06"/>
    <w:rsid w:val="00684E9F"/>
    <w:rsid w:val="006866C1"/>
    <w:rsid w:val="00687BDD"/>
    <w:rsid w:val="0069415E"/>
    <w:rsid w:val="006C4666"/>
    <w:rsid w:val="006E3523"/>
    <w:rsid w:val="006F1DE9"/>
    <w:rsid w:val="00743645"/>
    <w:rsid w:val="00747C4C"/>
    <w:rsid w:val="0076146A"/>
    <w:rsid w:val="007B20E7"/>
    <w:rsid w:val="007E6E17"/>
    <w:rsid w:val="007E6FCD"/>
    <w:rsid w:val="008101C4"/>
    <w:rsid w:val="00814DEE"/>
    <w:rsid w:val="00816818"/>
    <w:rsid w:val="00835D61"/>
    <w:rsid w:val="008443B9"/>
    <w:rsid w:val="00852F85"/>
    <w:rsid w:val="008A1325"/>
    <w:rsid w:val="008A4F6D"/>
    <w:rsid w:val="008F6BCA"/>
    <w:rsid w:val="0094036C"/>
    <w:rsid w:val="00947C63"/>
    <w:rsid w:val="00951FC6"/>
    <w:rsid w:val="009565AB"/>
    <w:rsid w:val="009575FC"/>
    <w:rsid w:val="00981980"/>
    <w:rsid w:val="00983593"/>
    <w:rsid w:val="009839B8"/>
    <w:rsid w:val="00A27FC5"/>
    <w:rsid w:val="00A60C83"/>
    <w:rsid w:val="00A62709"/>
    <w:rsid w:val="00A76BEA"/>
    <w:rsid w:val="00AB7556"/>
    <w:rsid w:val="00AE6F70"/>
    <w:rsid w:val="00AE7991"/>
    <w:rsid w:val="00B000F1"/>
    <w:rsid w:val="00B037A4"/>
    <w:rsid w:val="00B1150D"/>
    <w:rsid w:val="00B377F6"/>
    <w:rsid w:val="00B40AAF"/>
    <w:rsid w:val="00B90343"/>
    <w:rsid w:val="00BB4E47"/>
    <w:rsid w:val="00C32DCA"/>
    <w:rsid w:val="00C5454D"/>
    <w:rsid w:val="00C64E2D"/>
    <w:rsid w:val="00C91F40"/>
    <w:rsid w:val="00CB3069"/>
    <w:rsid w:val="00CD2F86"/>
    <w:rsid w:val="00CE3D69"/>
    <w:rsid w:val="00D17E07"/>
    <w:rsid w:val="00D26751"/>
    <w:rsid w:val="00D271CF"/>
    <w:rsid w:val="00D5222C"/>
    <w:rsid w:val="00D532B7"/>
    <w:rsid w:val="00D545AF"/>
    <w:rsid w:val="00D57699"/>
    <w:rsid w:val="00D82028"/>
    <w:rsid w:val="00DA0B05"/>
    <w:rsid w:val="00DB102B"/>
    <w:rsid w:val="00DC33D3"/>
    <w:rsid w:val="00DD1EB3"/>
    <w:rsid w:val="00DD7DA8"/>
    <w:rsid w:val="00E020E4"/>
    <w:rsid w:val="00E140C0"/>
    <w:rsid w:val="00E27E66"/>
    <w:rsid w:val="00EA0F4C"/>
    <w:rsid w:val="00EB49CD"/>
    <w:rsid w:val="00EF1EDB"/>
    <w:rsid w:val="00F018B4"/>
    <w:rsid w:val="00F157B1"/>
    <w:rsid w:val="00F25655"/>
    <w:rsid w:val="00F41BA4"/>
    <w:rsid w:val="00F6625F"/>
    <w:rsid w:val="00F9581E"/>
    <w:rsid w:val="00FA41C8"/>
    <w:rsid w:val="00FC2931"/>
    <w:rsid w:val="00FD3E91"/>
    <w:rsid w:val="00FE2709"/>
    <w:rsid w:val="00FF60E9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sz w:val="28"/>
      <w:lang w:val="es-P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val="es-PE"/>
    </w:rPr>
  </w:style>
  <w:style w:type="paragraph" w:styleId="Textodeglobo">
    <w:name w:val="Balloon Text"/>
    <w:basedOn w:val="Normal"/>
    <w:semiHidden/>
    <w:rsid w:val="00157B9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CB30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CB3069"/>
    <w:rPr>
      <w:lang w:val="es-ES" w:eastAsia="es-ES"/>
    </w:rPr>
  </w:style>
  <w:style w:type="paragraph" w:styleId="Piedepgina">
    <w:name w:val="footer"/>
    <w:basedOn w:val="Normal"/>
    <w:link w:val="PiedepginaCar"/>
    <w:rsid w:val="00CB30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CB3069"/>
    <w:rPr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sz w:val="28"/>
      <w:lang w:val="es-P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val="es-PE"/>
    </w:rPr>
  </w:style>
  <w:style w:type="paragraph" w:styleId="Textodeglobo">
    <w:name w:val="Balloon Text"/>
    <w:basedOn w:val="Normal"/>
    <w:semiHidden/>
    <w:rsid w:val="00157B9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CB30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CB3069"/>
    <w:rPr>
      <w:lang w:val="es-ES" w:eastAsia="es-ES"/>
    </w:rPr>
  </w:style>
  <w:style w:type="paragraph" w:styleId="Piedepgina">
    <w:name w:val="footer"/>
    <w:basedOn w:val="Normal"/>
    <w:link w:val="PiedepginaCar"/>
    <w:rsid w:val="00CB30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CB3069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Normal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</Template>
  <TotalTime>1</TotalTime>
  <Pages>28</Pages>
  <Words>3350</Words>
  <Characters>18425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SOLICITO: Licencia de Obra</vt:lpstr>
    </vt:vector>
  </TitlesOfParts>
  <Company>ARQUITECTOS</Company>
  <LinksUpToDate>false</LinksUpToDate>
  <CharactersWithSpaces>21732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SOLICITO: Licencia de Obra</dc:title>
  <dc:creator>DIEGO TELLO NECIOSUP</dc:creator>
  <cp:lastModifiedBy>Juan Carlos Montoya</cp:lastModifiedBy>
  <cp:revision>2</cp:revision>
  <cp:lastPrinted>2014-07-19T00:07:00Z</cp:lastPrinted>
  <dcterms:created xsi:type="dcterms:W3CDTF">2016-05-26T12:29:00Z</dcterms:created>
  <dcterms:modified xsi:type="dcterms:W3CDTF">2016-05-26T12:29:00Z</dcterms:modified>
</cp:coreProperties>
</file>