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025" w:rsidRPr="00FA2D5F" w:rsidRDefault="00504025" w:rsidP="00504025">
      <w:pPr>
        <w:pStyle w:val="Ttulo1"/>
        <w:jc w:val="center"/>
        <w:rPr>
          <w:b/>
          <w:sz w:val="36"/>
          <w:szCs w:val="36"/>
          <w:u w:val="single"/>
        </w:rPr>
      </w:pPr>
      <w:bookmarkStart w:id="0" w:name="_GoBack"/>
      <w:bookmarkEnd w:id="0"/>
      <w:r w:rsidRPr="00FA2D5F">
        <w:rPr>
          <w:b/>
          <w:sz w:val="36"/>
          <w:szCs w:val="36"/>
          <w:u w:val="single"/>
        </w:rPr>
        <w:t>Anexo 3</w:t>
      </w:r>
    </w:p>
    <w:p w:rsidR="00504025" w:rsidRPr="0064665E" w:rsidRDefault="00504025" w:rsidP="00504025">
      <w:pPr>
        <w:pStyle w:val="Ttulo1"/>
        <w:jc w:val="center"/>
        <w:rPr>
          <w:b/>
          <w:sz w:val="16"/>
          <w:szCs w:val="16"/>
          <w:u w:val="single"/>
        </w:rPr>
      </w:pPr>
    </w:p>
    <w:p w:rsidR="00504025" w:rsidRDefault="00504025" w:rsidP="0050402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504025" w:rsidRDefault="00504025" w:rsidP="0050402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504025" w:rsidRDefault="00504025" w:rsidP="00B000F1">
      <w:pPr>
        <w:rPr>
          <w:lang w:val="es-PE"/>
        </w:rPr>
      </w:pPr>
    </w:p>
    <w:p w:rsidR="00504025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105275" cy="5129530"/>
            <wp:effectExtent l="0" t="0" r="9525" b="0"/>
            <wp:docPr id="85" name="Imagen 85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025" w:rsidRPr="00401CBD" w:rsidRDefault="00504025" w:rsidP="0050402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504025" w:rsidRPr="00B000F1" w:rsidRDefault="00504025" w:rsidP="00504025">
      <w:pPr>
        <w:pStyle w:val="Ttulo1"/>
        <w:jc w:val="left"/>
        <w:rPr>
          <w:b/>
          <w:sz w:val="20"/>
        </w:rPr>
      </w:pP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</w:t>
      </w:r>
      <w:r w:rsidR="00B90343">
        <w:rPr>
          <w:lang w:val="es-PE"/>
        </w:rPr>
        <w:t>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504025" w:rsidRDefault="00EF1EDB" w:rsidP="0050402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="00504025" w:rsidRPr="00B000F1">
        <w:rPr>
          <w:b/>
          <w:lang w:val="es-PE"/>
        </w:rPr>
        <w:t xml:space="preserve">    </w:t>
      </w:r>
    </w:p>
    <w:p w:rsidR="00504025" w:rsidRPr="00B000F1" w:rsidRDefault="00504025" w:rsidP="005040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 w:rsidR="00B90343">
        <w:rPr>
          <w:b/>
          <w:lang w:val="es-PE"/>
        </w:rPr>
        <w:t>TRUJILLO</w:t>
      </w:r>
    </w:p>
    <w:p w:rsidR="00504025" w:rsidRPr="00B000F1" w:rsidRDefault="00504025" w:rsidP="005040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 w:rsidR="00B90343">
        <w:rPr>
          <w:b/>
          <w:lang w:val="es-PE"/>
        </w:rPr>
        <w:t>MOCHE</w:t>
      </w:r>
    </w:p>
    <w:p w:rsidR="00504025" w:rsidRPr="00B000F1" w:rsidRDefault="00504025" w:rsidP="00B90343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</w:t>
      </w:r>
      <w:r w:rsidR="00B90343">
        <w:rPr>
          <w:b/>
          <w:lang w:val="es-PE"/>
        </w:rPr>
        <w:t>dio La Cruz  - U.C. 04377 – Sub lote -1</w:t>
      </w:r>
    </w:p>
    <w:p w:rsidR="00504025" w:rsidRPr="00B000F1" w:rsidRDefault="001D6A05" w:rsidP="0050402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</w:t>
      </w:r>
      <w:r w:rsidR="00504025">
        <w:rPr>
          <w:b/>
          <w:lang w:val="es-PE"/>
        </w:rPr>
        <w:t>”  Lote Nº 01</w:t>
      </w:r>
    </w:p>
    <w:p w:rsidR="00504025" w:rsidRPr="00B000F1" w:rsidRDefault="00504025" w:rsidP="00504025">
      <w:pPr>
        <w:rPr>
          <w:lang w:val="es-PE"/>
        </w:rPr>
      </w:pP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504025" w:rsidRPr="00B000F1" w:rsidRDefault="00504025" w:rsidP="00504025">
      <w:pPr>
        <w:rPr>
          <w:lang w:val="es-PE"/>
        </w:rPr>
      </w:pP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504025" w:rsidRPr="00B000F1" w:rsidRDefault="00504025" w:rsidP="00504025">
      <w:pPr>
        <w:rPr>
          <w:lang w:val="es-PE"/>
        </w:rPr>
      </w:pPr>
    </w:p>
    <w:p w:rsidR="00504025" w:rsidRPr="00B000F1" w:rsidRDefault="00504025" w:rsidP="0050402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504025" w:rsidRPr="00B000F1" w:rsidRDefault="00504025" w:rsidP="00504025">
      <w:pPr>
        <w:rPr>
          <w:lang w:val="es-PE"/>
        </w:rPr>
      </w:pPr>
    </w:p>
    <w:p w:rsidR="00504025" w:rsidRPr="00B000F1" w:rsidRDefault="00504025" w:rsidP="0050402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 w:rsidR="001D6A05">
        <w:rPr>
          <w:lang w:val="es-PE"/>
        </w:rPr>
        <w:t>la calle N° 03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504025" w:rsidRPr="0064665E" w:rsidRDefault="00504025" w:rsidP="00504025">
      <w:pPr>
        <w:rPr>
          <w:sz w:val="16"/>
          <w:szCs w:val="16"/>
          <w:lang w:val="es-PE"/>
        </w:rPr>
      </w:pPr>
    </w:p>
    <w:p w:rsidR="00504025" w:rsidRPr="00B000F1" w:rsidRDefault="00504025" w:rsidP="0050402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 w:rsidR="00F35725">
        <w:rPr>
          <w:lang w:val="es-PE"/>
        </w:rPr>
        <w:t>la calle  Nº  01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504025" w:rsidRPr="0064665E" w:rsidRDefault="00504025" w:rsidP="00504025">
      <w:pPr>
        <w:rPr>
          <w:sz w:val="16"/>
          <w:szCs w:val="16"/>
          <w:lang w:val="es-PE"/>
        </w:rPr>
      </w:pPr>
    </w:p>
    <w:p w:rsidR="00504025" w:rsidRPr="00B000F1" w:rsidRDefault="00504025" w:rsidP="0050402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 w:rsidR="00F35725">
        <w:rPr>
          <w:lang w:val="es-PE"/>
        </w:rPr>
        <w:t xml:space="preserve"> el Lote N° 02</w:t>
      </w:r>
      <w:r>
        <w:rPr>
          <w:lang w:val="es-PE"/>
        </w:rPr>
        <w:t xml:space="preserve"> con 14.00 </w:t>
      </w:r>
      <w:r w:rsidRPr="00B000F1">
        <w:rPr>
          <w:lang w:val="es-PE"/>
        </w:rPr>
        <w:t xml:space="preserve"> ml.</w:t>
      </w:r>
    </w:p>
    <w:p w:rsidR="00504025" w:rsidRPr="0064665E" w:rsidRDefault="00504025" w:rsidP="00504025">
      <w:pPr>
        <w:rPr>
          <w:sz w:val="16"/>
          <w:szCs w:val="16"/>
          <w:lang w:val="es-PE"/>
        </w:rPr>
      </w:pPr>
    </w:p>
    <w:p w:rsidR="001D6A05" w:rsidRDefault="00504025" w:rsidP="0050402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 w:rsidR="001D6A05">
        <w:rPr>
          <w:lang w:val="es-PE"/>
        </w:rPr>
        <w:t xml:space="preserve"> el Lote N° 23</w:t>
      </w:r>
      <w:r w:rsidR="00687218">
        <w:rPr>
          <w:lang w:val="es-PE"/>
        </w:rPr>
        <w:t xml:space="preserve"> </w:t>
      </w:r>
      <w:r>
        <w:rPr>
          <w:lang w:val="es-PE"/>
        </w:rPr>
        <w:t>con 7.00</w:t>
      </w:r>
      <w:r w:rsidR="00E84B15">
        <w:rPr>
          <w:lang w:val="es-PE"/>
        </w:rPr>
        <w:t xml:space="preserve"> ml.</w:t>
      </w:r>
    </w:p>
    <w:p w:rsidR="001D6A05" w:rsidRDefault="001D6A05" w:rsidP="00504025">
      <w:pPr>
        <w:rPr>
          <w:lang w:val="es-PE"/>
        </w:rPr>
      </w:pPr>
    </w:p>
    <w:p w:rsidR="001D6A05" w:rsidRPr="00FA2D5F" w:rsidRDefault="001D6A05" w:rsidP="001D6A0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t>Anexo 3</w:t>
      </w:r>
    </w:p>
    <w:p w:rsidR="001D6A05" w:rsidRPr="0064665E" w:rsidRDefault="001D6A05" w:rsidP="001D6A05">
      <w:pPr>
        <w:pStyle w:val="Ttulo1"/>
        <w:jc w:val="center"/>
        <w:rPr>
          <w:b/>
          <w:sz w:val="16"/>
          <w:szCs w:val="16"/>
          <w:u w:val="single"/>
        </w:rPr>
      </w:pPr>
    </w:p>
    <w:p w:rsidR="001D6A05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1D6A05" w:rsidRDefault="001D6A05" w:rsidP="001D6A0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1D6A05" w:rsidRDefault="001D6A05" w:rsidP="001D6A05">
      <w:pPr>
        <w:rPr>
          <w:lang w:val="es-PE"/>
        </w:rPr>
      </w:pPr>
    </w:p>
    <w:p w:rsidR="001D6A05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48125" cy="5057775"/>
            <wp:effectExtent l="0" t="0" r="9525" b="9525"/>
            <wp:docPr id="87" name="Imagen 87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0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05" w:rsidRPr="00401CBD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1D6A05" w:rsidRPr="00B000F1" w:rsidRDefault="001D6A05" w:rsidP="001D6A05">
      <w:pPr>
        <w:pStyle w:val="Ttulo1"/>
        <w:jc w:val="left"/>
        <w:rPr>
          <w:b/>
          <w:sz w:val="20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1D6A05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1D6A05" w:rsidRPr="00B000F1" w:rsidRDefault="001D6A05" w:rsidP="001D6A0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02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 Nº  01 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03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Default="001D6A05" w:rsidP="0050402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22 con 7.00</w:t>
      </w:r>
      <w:r w:rsidRPr="00B000F1">
        <w:rPr>
          <w:lang w:val="es-PE"/>
        </w:rPr>
        <w:t xml:space="preserve"> ml.</w:t>
      </w:r>
    </w:p>
    <w:p w:rsidR="001D6A05" w:rsidRDefault="001D6A05" w:rsidP="00504025">
      <w:pPr>
        <w:rPr>
          <w:lang w:val="es-PE"/>
        </w:rPr>
      </w:pPr>
    </w:p>
    <w:p w:rsidR="001D6A05" w:rsidRPr="00FA2D5F" w:rsidRDefault="001D6A05" w:rsidP="001D6A0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t>Anexo 3</w:t>
      </w:r>
    </w:p>
    <w:p w:rsidR="001D6A05" w:rsidRPr="0064665E" w:rsidRDefault="001D6A05" w:rsidP="001D6A05">
      <w:pPr>
        <w:pStyle w:val="Ttulo1"/>
        <w:jc w:val="center"/>
        <w:rPr>
          <w:b/>
          <w:sz w:val="16"/>
          <w:szCs w:val="16"/>
          <w:u w:val="single"/>
        </w:rPr>
      </w:pPr>
    </w:p>
    <w:p w:rsidR="001D6A05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1D6A05" w:rsidRDefault="001D6A05" w:rsidP="001D6A0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1D6A05" w:rsidRDefault="001D6A05" w:rsidP="001D6A05">
      <w:pPr>
        <w:rPr>
          <w:lang w:val="es-PE"/>
        </w:rPr>
      </w:pPr>
    </w:p>
    <w:p w:rsidR="001D6A05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19550" cy="5022215"/>
            <wp:effectExtent l="0" t="0" r="0" b="6985"/>
            <wp:docPr id="89" name="Imagen 89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0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05" w:rsidRPr="00401CBD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1D6A05" w:rsidRPr="00B000F1" w:rsidRDefault="001D6A05" w:rsidP="001D6A05">
      <w:pPr>
        <w:pStyle w:val="Ttulo1"/>
        <w:jc w:val="left"/>
        <w:rPr>
          <w:b/>
          <w:sz w:val="20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1D6A05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1D6A05" w:rsidRPr="00B000F1" w:rsidRDefault="001D6A05" w:rsidP="001D6A0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03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 Nº  02 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04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Default="001D6A05" w:rsidP="001D6A0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21 con 7.00</w:t>
      </w:r>
      <w:r w:rsidRPr="00B000F1">
        <w:rPr>
          <w:lang w:val="es-PE"/>
        </w:rPr>
        <w:t xml:space="preserve"> ml.</w:t>
      </w:r>
    </w:p>
    <w:p w:rsidR="001D6A05" w:rsidRDefault="001D6A05" w:rsidP="00504025">
      <w:pPr>
        <w:rPr>
          <w:lang w:val="es-PE"/>
        </w:rPr>
      </w:pPr>
    </w:p>
    <w:p w:rsidR="001D6A05" w:rsidRPr="00FA2D5F" w:rsidRDefault="001D6A05" w:rsidP="001D6A0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t>Anexo 3</w:t>
      </w:r>
    </w:p>
    <w:p w:rsidR="001D6A05" w:rsidRPr="0064665E" w:rsidRDefault="001D6A05" w:rsidP="001D6A05">
      <w:pPr>
        <w:pStyle w:val="Ttulo1"/>
        <w:jc w:val="center"/>
        <w:rPr>
          <w:b/>
          <w:sz w:val="16"/>
          <w:szCs w:val="16"/>
          <w:u w:val="single"/>
        </w:rPr>
      </w:pPr>
    </w:p>
    <w:p w:rsidR="001D6A05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1D6A05" w:rsidRDefault="001D6A05" w:rsidP="001D6A0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1D6A05" w:rsidRDefault="001D6A05" w:rsidP="001D6A05">
      <w:pPr>
        <w:rPr>
          <w:lang w:val="es-PE"/>
        </w:rPr>
      </w:pPr>
    </w:p>
    <w:p w:rsidR="001D6A05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32885" cy="5038725"/>
            <wp:effectExtent l="0" t="0" r="5715" b="9525"/>
            <wp:docPr id="91" name="Imagen 91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05" w:rsidRPr="00401CBD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1D6A05" w:rsidRPr="00B000F1" w:rsidRDefault="001D6A05" w:rsidP="001D6A05">
      <w:pPr>
        <w:pStyle w:val="Ttulo1"/>
        <w:jc w:val="left"/>
        <w:rPr>
          <w:b/>
          <w:sz w:val="20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1D6A05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1D6A05" w:rsidRPr="00B000F1" w:rsidRDefault="001D6A05" w:rsidP="001D6A0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04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 Nº  03 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05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Default="001D6A05" w:rsidP="001D6A0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20 con 7.00</w:t>
      </w:r>
      <w:r w:rsidRPr="00B000F1">
        <w:rPr>
          <w:lang w:val="es-PE"/>
        </w:rPr>
        <w:t xml:space="preserve"> ml.</w:t>
      </w:r>
    </w:p>
    <w:p w:rsidR="001D6A05" w:rsidRPr="00FA2D5F" w:rsidRDefault="001D6A05" w:rsidP="001D6A0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1D6A05" w:rsidRPr="0064665E" w:rsidRDefault="001D6A05" w:rsidP="001D6A05">
      <w:pPr>
        <w:pStyle w:val="Ttulo1"/>
        <w:jc w:val="center"/>
        <w:rPr>
          <w:b/>
          <w:sz w:val="16"/>
          <w:szCs w:val="16"/>
          <w:u w:val="single"/>
        </w:rPr>
      </w:pPr>
    </w:p>
    <w:p w:rsidR="001D6A05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1D6A05" w:rsidRDefault="001D6A05" w:rsidP="001D6A0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1D6A05" w:rsidRDefault="001D6A05" w:rsidP="001D6A05">
      <w:pPr>
        <w:rPr>
          <w:lang w:val="es-PE"/>
        </w:rPr>
      </w:pPr>
    </w:p>
    <w:p w:rsidR="001D6A05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03040" cy="5001260"/>
            <wp:effectExtent l="0" t="0" r="0" b="8890"/>
            <wp:docPr id="93" name="Imagen 9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15" w:rsidRDefault="00E84B15" w:rsidP="00E84B15">
      <w:pPr>
        <w:jc w:val="center"/>
        <w:rPr>
          <w:lang w:val="es-PE"/>
        </w:rPr>
      </w:pPr>
    </w:p>
    <w:p w:rsidR="001D6A05" w:rsidRPr="00401CBD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1D6A05" w:rsidRPr="00B000F1" w:rsidRDefault="001D6A05" w:rsidP="001D6A05">
      <w:pPr>
        <w:pStyle w:val="Ttulo1"/>
        <w:jc w:val="left"/>
        <w:rPr>
          <w:b/>
          <w:sz w:val="20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1D6A05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1D6A05" w:rsidRPr="00B000F1" w:rsidRDefault="001D6A05" w:rsidP="001D6A0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05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 Nº  04 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24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Default="001D6A05" w:rsidP="001D6A0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19 con 7.00</w:t>
      </w:r>
      <w:r w:rsidRPr="00B000F1">
        <w:rPr>
          <w:lang w:val="es-PE"/>
        </w:rPr>
        <w:t xml:space="preserve"> ml.</w:t>
      </w:r>
    </w:p>
    <w:p w:rsidR="001D6A05" w:rsidRDefault="001D6A05" w:rsidP="001D6A05">
      <w:pPr>
        <w:rPr>
          <w:lang w:val="es-PE"/>
        </w:rPr>
      </w:pPr>
    </w:p>
    <w:p w:rsidR="001D6A05" w:rsidRDefault="001D6A05" w:rsidP="001D6A05">
      <w:pPr>
        <w:rPr>
          <w:lang w:val="es-PE"/>
        </w:rPr>
      </w:pPr>
    </w:p>
    <w:p w:rsidR="001D6A05" w:rsidRPr="00FA2D5F" w:rsidRDefault="001D6A05" w:rsidP="001D6A0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1D6A05" w:rsidRPr="0064665E" w:rsidRDefault="001D6A05" w:rsidP="001D6A05">
      <w:pPr>
        <w:pStyle w:val="Ttulo1"/>
        <w:jc w:val="center"/>
        <w:rPr>
          <w:b/>
          <w:sz w:val="16"/>
          <w:szCs w:val="16"/>
          <w:u w:val="single"/>
        </w:rPr>
      </w:pPr>
    </w:p>
    <w:p w:rsidR="001D6A05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1D6A05" w:rsidRDefault="001D6A05" w:rsidP="001D6A0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1D6A05" w:rsidRDefault="001D6A05" w:rsidP="001D6A05">
      <w:pPr>
        <w:rPr>
          <w:lang w:val="es-PE"/>
        </w:rPr>
      </w:pPr>
    </w:p>
    <w:p w:rsidR="001D6A05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29075" cy="5033645"/>
            <wp:effectExtent l="0" t="0" r="9525" b="0"/>
            <wp:docPr id="95" name="Imagen 95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03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05" w:rsidRPr="00401CBD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1D6A05" w:rsidRPr="00B000F1" w:rsidRDefault="001D6A05" w:rsidP="001D6A05">
      <w:pPr>
        <w:pStyle w:val="Ttulo1"/>
        <w:jc w:val="left"/>
        <w:rPr>
          <w:b/>
          <w:sz w:val="20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1D6A05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1D6A05" w:rsidRPr="00B000F1" w:rsidRDefault="001D6A05" w:rsidP="001D6A0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06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 Nº  24 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07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Default="001D6A05" w:rsidP="001D6A0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18 con 7.00</w:t>
      </w:r>
      <w:r w:rsidRPr="00B000F1">
        <w:rPr>
          <w:lang w:val="es-PE"/>
        </w:rPr>
        <w:t xml:space="preserve"> ml.</w:t>
      </w:r>
    </w:p>
    <w:p w:rsidR="001D6A05" w:rsidRDefault="001D6A05" w:rsidP="00504025">
      <w:pPr>
        <w:rPr>
          <w:lang w:val="es-PE"/>
        </w:rPr>
      </w:pPr>
    </w:p>
    <w:p w:rsidR="001D6A05" w:rsidRPr="00FA2D5F" w:rsidRDefault="001D6A05" w:rsidP="001D6A0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1D6A05" w:rsidRPr="0064665E" w:rsidRDefault="001D6A05" w:rsidP="001D6A05">
      <w:pPr>
        <w:pStyle w:val="Ttulo1"/>
        <w:jc w:val="center"/>
        <w:rPr>
          <w:b/>
          <w:sz w:val="16"/>
          <w:szCs w:val="16"/>
          <w:u w:val="single"/>
        </w:rPr>
      </w:pPr>
    </w:p>
    <w:p w:rsidR="001D6A05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1D6A05" w:rsidRDefault="001D6A05" w:rsidP="001D6A0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1D6A05" w:rsidRDefault="001D6A05" w:rsidP="001D6A05">
      <w:pPr>
        <w:rPr>
          <w:lang w:val="es-PE"/>
        </w:rPr>
      </w:pPr>
    </w:p>
    <w:p w:rsidR="001D6A05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57650" cy="5069840"/>
            <wp:effectExtent l="0" t="0" r="0" b="0"/>
            <wp:docPr id="97" name="Imagen 97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15" w:rsidRDefault="00E84B15" w:rsidP="00E84B15">
      <w:pPr>
        <w:jc w:val="center"/>
        <w:rPr>
          <w:lang w:val="es-PE"/>
        </w:rPr>
      </w:pPr>
    </w:p>
    <w:p w:rsidR="001D6A05" w:rsidRPr="00401CBD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1D6A05" w:rsidRPr="00B000F1" w:rsidRDefault="001D6A05" w:rsidP="001D6A05">
      <w:pPr>
        <w:pStyle w:val="Ttulo1"/>
        <w:jc w:val="left"/>
        <w:rPr>
          <w:b/>
          <w:sz w:val="20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1D6A05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1D6A05" w:rsidRPr="00B000F1" w:rsidRDefault="001D6A05" w:rsidP="001D6A0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07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 Nº  06 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08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Default="001D6A05" w:rsidP="001D6A0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17 con 7.00</w:t>
      </w:r>
      <w:r w:rsidRPr="00B000F1">
        <w:rPr>
          <w:lang w:val="es-PE"/>
        </w:rPr>
        <w:t xml:space="preserve"> ml.</w:t>
      </w:r>
    </w:p>
    <w:p w:rsidR="001D6A05" w:rsidRDefault="001D6A05" w:rsidP="00504025">
      <w:pPr>
        <w:rPr>
          <w:lang w:val="es-PE"/>
        </w:rPr>
      </w:pPr>
    </w:p>
    <w:p w:rsidR="001D6A05" w:rsidRPr="00FA2D5F" w:rsidRDefault="001D6A05" w:rsidP="001D6A0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1D6A05" w:rsidRPr="0064665E" w:rsidRDefault="001D6A05" w:rsidP="001D6A05">
      <w:pPr>
        <w:pStyle w:val="Ttulo1"/>
        <w:jc w:val="center"/>
        <w:rPr>
          <w:b/>
          <w:sz w:val="16"/>
          <w:szCs w:val="16"/>
          <w:u w:val="single"/>
        </w:rPr>
      </w:pPr>
    </w:p>
    <w:p w:rsidR="001D6A05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1D6A05" w:rsidRDefault="001D6A05" w:rsidP="001D6A0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1D6A05" w:rsidRDefault="001D6A05" w:rsidP="001D6A05">
      <w:pPr>
        <w:rPr>
          <w:lang w:val="es-PE"/>
        </w:rPr>
      </w:pPr>
    </w:p>
    <w:p w:rsidR="001D6A05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114800" cy="5140960"/>
            <wp:effectExtent l="0" t="0" r="0" b="2540"/>
            <wp:docPr id="99" name="Imagen 9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0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15" w:rsidRDefault="00E84B15" w:rsidP="00E84B15">
      <w:pPr>
        <w:jc w:val="center"/>
        <w:rPr>
          <w:lang w:val="es-PE"/>
        </w:rPr>
      </w:pPr>
    </w:p>
    <w:p w:rsidR="001D6A05" w:rsidRPr="00401CBD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1D6A05" w:rsidRPr="00B000F1" w:rsidRDefault="001D6A05" w:rsidP="001D6A05">
      <w:pPr>
        <w:pStyle w:val="Ttulo1"/>
        <w:jc w:val="left"/>
        <w:rPr>
          <w:b/>
          <w:sz w:val="20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1D6A05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1D6A05" w:rsidRPr="00B000F1" w:rsidRDefault="001D6A05" w:rsidP="001D6A0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08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 Nº  07 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09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Default="001D6A05" w:rsidP="001D6A0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16 con 7.00</w:t>
      </w:r>
      <w:r w:rsidRPr="00B000F1">
        <w:rPr>
          <w:lang w:val="es-PE"/>
        </w:rPr>
        <w:t xml:space="preserve"> ml.</w:t>
      </w:r>
    </w:p>
    <w:p w:rsidR="001D6A05" w:rsidRDefault="001D6A05" w:rsidP="00504025">
      <w:pPr>
        <w:rPr>
          <w:lang w:val="es-PE"/>
        </w:rPr>
      </w:pPr>
    </w:p>
    <w:p w:rsidR="001D6A05" w:rsidRPr="00FA2D5F" w:rsidRDefault="001D6A05" w:rsidP="001D6A0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1D6A05" w:rsidRPr="0064665E" w:rsidRDefault="001D6A05" w:rsidP="001D6A05">
      <w:pPr>
        <w:pStyle w:val="Ttulo1"/>
        <w:jc w:val="center"/>
        <w:rPr>
          <w:b/>
          <w:sz w:val="16"/>
          <w:szCs w:val="16"/>
          <w:u w:val="single"/>
        </w:rPr>
      </w:pPr>
    </w:p>
    <w:p w:rsidR="001D6A05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1D6A05" w:rsidRDefault="001D6A05" w:rsidP="001D6A0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1D6A05" w:rsidRDefault="001D6A05" w:rsidP="001D6A05">
      <w:pPr>
        <w:rPr>
          <w:lang w:val="es-PE"/>
        </w:rPr>
      </w:pPr>
    </w:p>
    <w:p w:rsidR="001D6A05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143375" cy="5177155"/>
            <wp:effectExtent l="0" t="0" r="9525" b="4445"/>
            <wp:docPr id="101" name="Imagen 10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0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1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A05" w:rsidRPr="00401CBD" w:rsidRDefault="001D6A05" w:rsidP="001D6A0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1D6A05" w:rsidRPr="00B000F1" w:rsidRDefault="001D6A05" w:rsidP="001D6A05">
      <w:pPr>
        <w:pStyle w:val="Ttulo1"/>
        <w:jc w:val="left"/>
        <w:rPr>
          <w:b/>
          <w:sz w:val="20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1D6A05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1D6A05" w:rsidRPr="00B000F1" w:rsidRDefault="001D6A05" w:rsidP="001D6A0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1D6A05" w:rsidRPr="00B000F1" w:rsidRDefault="001D6A05" w:rsidP="001D6A0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09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1D6A05" w:rsidRPr="00B000F1" w:rsidRDefault="001D6A05" w:rsidP="001D6A05">
      <w:pPr>
        <w:rPr>
          <w:lang w:val="es-PE"/>
        </w:rPr>
      </w:pPr>
    </w:p>
    <w:p w:rsidR="001D6A05" w:rsidRPr="00B000F1" w:rsidRDefault="001D6A05" w:rsidP="001D6A0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>el Lote</w:t>
      </w:r>
      <w:r w:rsidR="005A2CCC">
        <w:rPr>
          <w:lang w:val="es-PE"/>
        </w:rPr>
        <w:t xml:space="preserve">  Nº  08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Pr="00B000F1" w:rsidRDefault="001D6A05" w:rsidP="001D6A0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 w:rsidR="005A2CCC">
        <w:rPr>
          <w:lang w:val="es-PE"/>
        </w:rPr>
        <w:t xml:space="preserve"> el Lote N° 10</w:t>
      </w:r>
      <w:r>
        <w:rPr>
          <w:lang w:val="es-PE"/>
        </w:rPr>
        <w:t xml:space="preserve"> con 14.00 </w:t>
      </w:r>
      <w:r w:rsidRPr="00B000F1">
        <w:rPr>
          <w:lang w:val="es-PE"/>
        </w:rPr>
        <w:t xml:space="preserve"> ml.</w:t>
      </w:r>
    </w:p>
    <w:p w:rsidR="001D6A05" w:rsidRPr="0064665E" w:rsidRDefault="001D6A05" w:rsidP="001D6A05">
      <w:pPr>
        <w:rPr>
          <w:sz w:val="16"/>
          <w:szCs w:val="16"/>
          <w:lang w:val="es-PE"/>
        </w:rPr>
      </w:pPr>
    </w:p>
    <w:p w:rsidR="001D6A05" w:rsidRDefault="001D6A05" w:rsidP="0050402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 w:rsidR="005A2CCC">
        <w:rPr>
          <w:lang w:val="es-PE"/>
        </w:rPr>
        <w:t xml:space="preserve"> el Lote N° 15</w:t>
      </w:r>
      <w:r>
        <w:rPr>
          <w:lang w:val="es-PE"/>
        </w:rPr>
        <w:t xml:space="preserve"> con 7.00</w:t>
      </w:r>
      <w:r w:rsidRPr="00B000F1">
        <w:rPr>
          <w:lang w:val="es-PE"/>
        </w:rPr>
        <w:t xml:space="preserve"> ml.</w:t>
      </w:r>
    </w:p>
    <w:p w:rsidR="005A2CCC" w:rsidRPr="00FA2D5F" w:rsidRDefault="005A2CCC" w:rsidP="005A2CCC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5A2CCC" w:rsidRPr="0064665E" w:rsidRDefault="005A2CCC" w:rsidP="005A2CCC">
      <w:pPr>
        <w:pStyle w:val="Ttulo1"/>
        <w:jc w:val="center"/>
        <w:rPr>
          <w:b/>
          <w:sz w:val="16"/>
          <w:szCs w:val="16"/>
          <w:u w:val="single"/>
        </w:rPr>
      </w:pPr>
    </w:p>
    <w:p w:rsidR="005A2CCC" w:rsidRDefault="005A2CCC" w:rsidP="005A2CCC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5A2CCC" w:rsidRDefault="005A2CCC" w:rsidP="005A2CCC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5A2CCC" w:rsidRDefault="005A2CCC" w:rsidP="005A2CCC">
      <w:pPr>
        <w:rPr>
          <w:lang w:val="es-PE"/>
        </w:rPr>
      </w:pPr>
    </w:p>
    <w:p w:rsidR="005A2CCC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76700" cy="5093335"/>
            <wp:effectExtent l="0" t="0" r="0" b="0"/>
            <wp:docPr id="103" name="Imagen 10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15" w:rsidRDefault="00E84B15" w:rsidP="00E84B15">
      <w:pPr>
        <w:jc w:val="center"/>
        <w:rPr>
          <w:lang w:val="es-PE"/>
        </w:rPr>
      </w:pPr>
    </w:p>
    <w:p w:rsidR="005A2CCC" w:rsidRPr="00401CBD" w:rsidRDefault="005A2CCC" w:rsidP="005A2CCC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5A2CCC" w:rsidRPr="00B000F1" w:rsidRDefault="005A2CCC" w:rsidP="005A2CCC">
      <w:pPr>
        <w:pStyle w:val="Ttulo1"/>
        <w:jc w:val="left"/>
        <w:rPr>
          <w:b/>
          <w:sz w:val="20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5A2CCC" w:rsidRDefault="005A2CCC" w:rsidP="005A2CCC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5A2CCC" w:rsidRPr="00B000F1" w:rsidRDefault="005A2CCC" w:rsidP="005A2CCC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5A2CCC" w:rsidRPr="00B000F1" w:rsidRDefault="005A2CCC" w:rsidP="005A2CCC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5A2CCC" w:rsidRPr="00B000F1" w:rsidRDefault="005A2CCC" w:rsidP="005A2CCC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5A2CCC" w:rsidRPr="00B000F1" w:rsidRDefault="005A2CCC" w:rsidP="005A2CCC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10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5A2CCC" w:rsidRPr="0064665E" w:rsidRDefault="005A2CCC" w:rsidP="005A2CCC">
      <w:pPr>
        <w:rPr>
          <w:sz w:val="16"/>
          <w:szCs w:val="16"/>
          <w:lang w:val="es-PE"/>
        </w:rPr>
      </w:pPr>
    </w:p>
    <w:p w:rsidR="005A2CCC" w:rsidRPr="00B000F1" w:rsidRDefault="005A2CCC" w:rsidP="005A2CCC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 Nº  09  con 14.00 </w:t>
      </w:r>
      <w:r w:rsidRPr="00B000F1">
        <w:rPr>
          <w:lang w:val="es-PE"/>
        </w:rPr>
        <w:t xml:space="preserve"> ml.</w:t>
      </w:r>
    </w:p>
    <w:p w:rsidR="005A2CCC" w:rsidRPr="0064665E" w:rsidRDefault="005A2CCC" w:rsidP="005A2CCC">
      <w:pPr>
        <w:rPr>
          <w:sz w:val="16"/>
          <w:szCs w:val="16"/>
          <w:lang w:val="es-PE"/>
        </w:rPr>
      </w:pPr>
    </w:p>
    <w:p w:rsidR="005A2CCC" w:rsidRPr="00B000F1" w:rsidRDefault="005A2CCC" w:rsidP="005A2CCC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 el Lote N° 11 con 14.00 </w:t>
      </w:r>
      <w:r w:rsidRPr="00B000F1">
        <w:rPr>
          <w:lang w:val="es-PE"/>
        </w:rPr>
        <w:t xml:space="preserve"> ml.</w:t>
      </w:r>
    </w:p>
    <w:p w:rsidR="005A2CCC" w:rsidRPr="0064665E" w:rsidRDefault="005A2CCC" w:rsidP="005A2CCC">
      <w:pPr>
        <w:rPr>
          <w:sz w:val="16"/>
          <w:szCs w:val="16"/>
          <w:lang w:val="es-PE"/>
        </w:rPr>
      </w:pPr>
    </w:p>
    <w:p w:rsidR="005A2CCC" w:rsidRDefault="005A2CCC" w:rsidP="005A2CCC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14 con 7.00</w:t>
      </w:r>
      <w:r w:rsidRPr="00B000F1">
        <w:rPr>
          <w:lang w:val="es-PE"/>
        </w:rPr>
        <w:t xml:space="preserve"> ml.</w:t>
      </w:r>
    </w:p>
    <w:p w:rsidR="005A2CCC" w:rsidRDefault="005A2CCC" w:rsidP="00504025">
      <w:pPr>
        <w:rPr>
          <w:lang w:val="es-PE"/>
        </w:rPr>
      </w:pPr>
    </w:p>
    <w:p w:rsidR="005A2CCC" w:rsidRDefault="005A2CCC" w:rsidP="00504025">
      <w:pPr>
        <w:rPr>
          <w:lang w:val="es-PE"/>
        </w:rPr>
      </w:pPr>
    </w:p>
    <w:p w:rsidR="005A2CCC" w:rsidRPr="00FA2D5F" w:rsidRDefault="005A2CCC" w:rsidP="005A2CCC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5A2CCC" w:rsidRPr="0064665E" w:rsidRDefault="005A2CCC" w:rsidP="005A2CCC">
      <w:pPr>
        <w:pStyle w:val="Ttulo1"/>
        <w:jc w:val="center"/>
        <w:rPr>
          <w:b/>
          <w:sz w:val="16"/>
          <w:szCs w:val="16"/>
          <w:u w:val="single"/>
        </w:rPr>
      </w:pPr>
    </w:p>
    <w:p w:rsidR="005A2CCC" w:rsidRDefault="005A2CCC" w:rsidP="005A2CCC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5A2CCC" w:rsidRDefault="005A2CCC" w:rsidP="005A2CCC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5A2CCC" w:rsidRDefault="005A2CCC" w:rsidP="005A2CCC">
      <w:pPr>
        <w:rPr>
          <w:lang w:val="es-PE"/>
        </w:rPr>
      </w:pPr>
    </w:p>
    <w:p w:rsidR="005A2CCC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86225" cy="5106035"/>
            <wp:effectExtent l="0" t="0" r="9525" b="0"/>
            <wp:docPr id="105" name="Imagen 10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10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15" w:rsidRDefault="00E84B15" w:rsidP="00E84B15">
      <w:pPr>
        <w:jc w:val="center"/>
        <w:rPr>
          <w:lang w:val="es-PE"/>
        </w:rPr>
      </w:pPr>
    </w:p>
    <w:p w:rsidR="005A2CCC" w:rsidRPr="00401CBD" w:rsidRDefault="005A2CCC" w:rsidP="005A2CCC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5A2CCC" w:rsidRPr="00B000F1" w:rsidRDefault="005A2CCC" w:rsidP="005A2CCC">
      <w:pPr>
        <w:pStyle w:val="Ttulo1"/>
        <w:jc w:val="left"/>
        <w:rPr>
          <w:b/>
          <w:sz w:val="20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5A2CCC" w:rsidRDefault="005A2CCC" w:rsidP="005A2CCC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5A2CCC" w:rsidRPr="00B000F1" w:rsidRDefault="005A2CCC" w:rsidP="005A2CCC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5A2CCC" w:rsidRPr="00B000F1" w:rsidRDefault="005A2CCC" w:rsidP="005A2CCC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5A2CCC" w:rsidRPr="00B000F1" w:rsidRDefault="005A2CCC" w:rsidP="005A2CCC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5A2CCC" w:rsidRPr="00B000F1" w:rsidRDefault="005A2CCC" w:rsidP="005A2CCC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11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133.28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Ciento treinta y tres punto veintiocho  metros  </w:t>
      </w:r>
      <w:r w:rsidRPr="00B000F1">
        <w:rPr>
          <w:lang w:val="es-PE"/>
        </w:rPr>
        <w:t>cuadrados)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48.04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ocho punto cero cuatro </w:t>
      </w:r>
      <w:r w:rsidRPr="00B000F1">
        <w:rPr>
          <w:lang w:val="es-PE"/>
        </w:rPr>
        <w:t xml:space="preserve"> metros  lineales) 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03 con 6.82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5A2CCC" w:rsidRPr="0064665E" w:rsidRDefault="005A2CCC" w:rsidP="005A2CCC">
      <w:pPr>
        <w:rPr>
          <w:sz w:val="16"/>
          <w:szCs w:val="16"/>
          <w:lang w:val="es-PE"/>
        </w:rPr>
      </w:pPr>
    </w:p>
    <w:p w:rsidR="005A2CCC" w:rsidRPr="00B000F1" w:rsidRDefault="005A2CCC" w:rsidP="005A2CCC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 Nº  10  con 14.00 </w:t>
      </w:r>
      <w:r w:rsidRPr="00B000F1">
        <w:rPr>
          <w:lang w:val="es-PE"/>
        </w:rPr>
        <w:t xml:space="preserve"> ml.</w:t>
      </w:r>
    </w:p>
    <w:p w:rsidR="005A2CCC" w:rsidRPr="0064665E" w:rsidRDefault="005A2CCC" w:rsidP="005A2CCC">
      <w:pPr>
        <w:rPr>
          <w:sz w:val="16"/>
          <w:szCs w:val="16"/>
          <w:lang w:val="es-PE"/>
        </w:rPr>
      </w:pPr>
    </w:p>
    <w:p w:rsidR="005A2CCC" w:rsidRPr="00B000F1" w:rsidRDefault="005A2CCC" w:rsidP="005A2CCC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>
        <w:rPr>
          <w:lang w:val="es-PE"/>
        </w:rPr>
        <w:t xml:space="preserve">Área cedida  con 15.00 </w:t>
      </w:r>
      <w:r w:rsidRPr="00B000F1">
        <w:rPr>
          <w:lang w:val="es-PE"/>
        </w:rPr>
        <w:t xml:space="preserve"> ml.</w:t>
      </w:r>
    </w:p>
    <w:p w:rsidR="005A2CCC" w:rsidRPr="0064665E" w:rsidRDefault="005A2CCC" w:rsidP="005A2CCC">
      <w:pPr>
        <w:rPr>
          <w:sz w:val="16"/>
          <w:szCs w:val="16"/>
          <w:lang w:val="es-PE"/>
        </w:rPr>
      </w:pPr>
    </w:p>
    <w:p w:rsidR="005A2CCC" w:rsidRDefault="005A2CCC" w:rsidP="005A2CCC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los Lotes N° 13 y N° 12 con 12.22</w:t>
      </w:r>
      <w:r w:rsidRPr="00B000F1">
        <w:rPr>
          <w:lang w:val="es-PE"/>
        </w:rPr>
        <w:t xml:space="preserve"> ml.</w:t>
      </w:r>
    </w:p>
    <w:p w:rsidR="005A2CCC" w:rsidRDefault="005A2CCC" w:rsidP="00504025">
      <w:pPr>
        <w:rPr>
          <w:lang w:val="es-PE"/>
        </w:rPr>
      </w:pPr>
    </w:p>
    <w:p w:rsidR="005A2CCC" w:rsidRPr="00FA2D5F" w:rsidRDefault="005A2CCC" w:rsidP="005A2CCC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5A2CCC" w:rsidRPr="0064665E" w:rsidRDefault="005A2CCC" w:rsidP="005A2CCC">
      <w:pPr>
        <w:pStyle w:val="Ttulo1"/>
        <w:jc w:val="center"/>
        <w:rPr>
          <w:b/>
          <w:sz w:val="16"/>
          <w:szCs w:val="16"/>
          <w:u w:val="single"/>
        </w:rPr>
      </w:pPr>
    </w:p>
    <w:p w:rsidR="005A2CCC" w:rsidRDefault="005A2CCC" w:rsidP="005A2CCC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5A2CCC" w:rsidRDefault="005A2CCC" w:rsidP="005A2CCC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5A2CCC" w:rsidRDefault="005A2CCC" w:rsidP="005A2CCC">
      <w:pPr>
        <w:rPr>
          <w:lang w:val="es-PE"/>
        </w:rPr>
      </w:pPr>
    </w:p>
    <w:p w:rsidR="005A2CCC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86225" cy="5105400"/>
            <wp:effectExtent l="0" t="0" r="9525" b="0"/>
            <wp:docPr id="107" name="Imagen 10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15" w:rsidRDefault="00E84B15" w:rsidP="00E84B15">
      <w:pPr>
        <w:jc w:val="center"/>
        <w:rPr>
          <w:lang w:val="es-PE"/>
        </w:rPr>
      </w:pPr>
    </w:p>
    <w:p w:rsidR="005A2CCC" w:rsidRPr="00401CBD" w:rsidRDefault="005A2CCC" w:rsidP="005A2CCC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5A2CCC" w:rsidRPr="00B000F1" w:rsidRDefault="005A2CCC" w:rsidP="005A2CCC">
      <w:pPr>
        <w:pStyle w:val="Ttulo1"/>
        <w:jc w:val="left"/>
        <w:rPr>
          <w:b/>
          <w:sz w:val="20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5A2CCC" w:rsidRDefault="005A2CCC" w:rsidP="005A2CCC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5A2CCC" w:rsidRPr="00B000F1" w:rsidRDefault="005A2CCC" w:rsidP="005A2CCC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5A2CCC" w:rsidRPr="00B000F1" w:rsidRDefault="005A2CCC" w:rsidP="005A2CCC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5A2CCC" w:rsidRPr="00B000F1" w:rsidRDefault="005A2CCC" w:rsidP="005A2CCC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5A2CCC" w:rsidRPr="00B000F1" w:rsidRDefault="005A2CCC" w:rsidP="005A2CCC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12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 w:rsidR="002B36E3">
        <w:rPr>
          <w:b/>
          <w:lang w:val="es-PE"/>
        </w:rPr>
        <w:t>110.95</w:t>
      </w:r>
      <w:r>
        <w:rPr>
          <w:b/>
          <w:lang w:val="es-PE"/>
        </w:rPr>
        <w:t xml:space="preserve">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 w:rsidR="002B36E3">
        <w:rPr>
          <w:lang w:val="es-PE"/>
        </w:rPr>
        <w:t>Ciento diez punto noventa y cinco</w:t>
      </w:r>
      <w:r>
        <w:rPr>
          <w:lang w:val="es-PE"/>
        </w:rPr>
        <w:t xml:space="preserve">  metros  </w:t>
      </w:r>
      <w:r w:rsidRPr="00B000F1">
        <w:rPr>
          <w:lang w:val="es-PE"/>
        </w:rPr>
        <w:t>cuadrados)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 w:rsidR="002B36E3">
        <w:rPr>
          <w:b/>
          <w:lang w:val="es-PE"/>
        </w:rPr>
        <w:t>44.86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 w:rsidR="002B36E3">
        <w:rPr>
          <w:lang w:val="es-PE"/>
        </w:rPr>
        <w:t>Cuarenta y cuatro punto ochenta y séis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 metros  lineales) 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5A2CCC" w:rsidRPr="00B000F1" w:rsidRDefault="005A2CCC" w:rsidP="005A2CCC">
      <w:pPr>
        <w:rPr>
          <w:lang w:val="es-PE"/>
        </w:rPr>
      </w:pPr>
    </w:p>
    <w:p w:rsidR="005A2CCC" w:rsidRPr="00B000F1" w:rsidRDefault="005A2CCC" w:rsidP="005A2CCC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 w:rsidR="002B36E3">
        <w:rPr>
          <w:lang w:val="es-PE"/>
        </w:rPr>
        <w:t>la calle N° 04 con 10</w:t>
      </w:r>
      <w:r w:rsidR="000A66E2">
        <w:rPr>
          <w:lang w:val="es-PE"/>
        </w:rPr>
        <w:t>.63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5A2CCC" w:rsidRPr="0064665E" w:rsidRDefault="005A2CCC" w:rsidP="005A2CCC">
      <w:pPr>
        <w:rPr>
          <w:sz w:val="16"/>
          <w:szCs w:val="16"/>
          <w:lang w:val="es-PE"/>
        </w:rPr>
      </w:pPr>
    </w:p>
    <w:p w:rsidR="005A2CCC" w:rsidRPr="00B000F1" w:rsidRDefault="005A2CCC" w:rsidP="005A2CCC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 w:rsidR="000A66E2">
        <w:rPr>
          <w:lang w:val="es-PE"/>
        </w:rPr>
        <w:t>Área cedida  con 15.01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 ml.</w:t>
      </w:r>
    </w:p>
    <w:p w:rsidR="005A2CCC" w:rsidRPr="0064665E" w:rsidRDefault="005A2CCC" w:rsidP="005A2CCC">
      <w:pPr>
        <w:rPr>
          <w:sz w:val="16"/>
          <w:szCs w:val="16"/>
          <w:lang w:val="es-PE"/>
        </w:rPr>
      </w:pPr>
    </w:p>
    <w:p w:rsidR="005A2CCC" w:rsidRPr="00B000F1" w:rsidRDefault="005A2CCC" w:rsidP="005A2CCC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Con </w:t>
      </w:r>
      <w:r w:rsidR="000A66E2">
        <w:rPr>
          <w:lang w:val="es-PE"/>
        </w:rPr>
        <w:t>el Lote N°  con 14</w:t>
      </w:r>
      <w:r>
        <w:rPr>
          <w:lang w:val="es-PE"/>
        </w:rPr>
        <w:t xml:space="preserve">.00 </w:t>
      </w:r>
      <w:r w:rsidRPr="00B000F1">
        <w:rPr>
          <w:lang w:val="es-PE"/>
        </w:rPr>
        <w:t xml:space="preserve"> ml.</w:t>
      </w:r>
    </w:p>
    <w:p w:rsidR="005A2CCC" w:rsidRPr="0064665E" w:rsidRDefault="005A2CCC" w:rsidP="005A2CCC">
      <w:pPr>
        <w:rPr>
          <w:sz w:val="16"/>
          <w:szCs w:val="16"/>
          <w:lang w:val="es-PE"/>
        </w:rPr>
      </w:pPr>
    </w:p>
    <w:p w:rsidR="005A2CCC" w:rsidRDefault="005A2CCC" w:rsidP="005A2CCC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</w:t>
      </w:r>
      <w:r w:rsidR="000A66E2">
        <w:rPr>
          <w:lang w:val="es-PE"/>
        </w:rPr>
        <w:t>el</w:t>
      </w:r>
      <w:r>
        <w:rPr>
          <w:lang w:val="es-PE"/>
        </w:rPr>
        <w:t xml:space="preserve"> Lote</w:t>
      </w:r>
      <w:r w:rsidR="000A66E2">
        <w:rPr>
          <w:lang w:val="es-PE"/>
        </w:rPr>
        <w:t xml:space="preserve"> N° 11</w:t>
      </w:r>
      <w:r>
        <w:rPr>
          <w:lang w:val="es-PE"/>
        </w:rPr>
        <w:t xml:space="preserve"> </w:t>
      </w:r>
      <w:r w:rsidR="000A66E2">
        <w:rPr>
          <w:lang w:val="es-PE"/>
        </w:rPr>
        <w:t>con 5.22</w:t>
      </w:r>
      <w:r w:rsidRPr="00B000F1">
        <w:rPr>
          <w:lang w:val="es-PE"/>
        </w:rPr>
        <w:t xml:space="preserve"> ml.</w:t>
      </w:r>
    </w:p>
    <w:p w:rsidR="005A2CCC" w:rsidRDefault="005A2CCC" w:rsidP="00504025">
      <w:pPr>
        <w:rPr>
          <w:lang w:val="es-PE"/>
        </w:rPr>
      </w:pPr>
    </w:p>
    <w:p w:rsidR="00EF5AD7" w:rsidRPr="00FA2D5F" w:rsidRDefault="00EF5AD7" w:rsidP="00EF5AD7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F5AD7" w:rsidRPr="0064665E" w:rsidRDefault="00EF5AD7" w:rsidP="00EF5AD7">
      <w:pPr>
        <w:pStyle w:val="Ttulo1"/>
        <w:jc w:val="center"/>
        <w:rPr>
          <w:b/>
          <w:sz w:val="16"/>
          <w:szCs w:val="16"/>
          <w:u w:val="single"/>
        </w:rPr>
      </w:pPr>
    </w:p>
    <w:p w:rsidR="00EF5AD7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F5AD7" w:rsidRDefault="00EF5AD7" w:rsidP="00EF5AD7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F5AD7" w:rsidRDefault="00EF5AD7" w:rsidP="00EF5AD7">
      <w:pPr>
        <w:rPr>
          <w:lang w:val="es-PE"/>
        </w:rPr>
      </w:pPr>
    </w:p>
    <w:p w:rsidR="00EF5AD7" w:rsidRDefault="00320D3D" w:rsidP="00E84B1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29075" cy="5034280"/>
            <wp:effectExtent l="0" t="0" r="9525" b="0"/>
            <wp:docPr id="109" name="Imagen 109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03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15" w:rsidRDefault="00E84B15" w:rsidP="00E84B15">
      <w:pPr>
        <w:jc w:val="center"/>
        <w:rPr>
          <w:lang w:val="es-PE"/>
        </w:rPr>
      </w:pPr>
    </w:p>
    <w:p w:rsidR="00EF5AD7" w:rsidRPr="00401CBD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F5AD7" w:rsidRPr="00B000F1" w:rsidRDefault="00EF5AD7" w:rsidP="00EF5AD7">
      <w:pPr>
        <w:pStyle w:val="Ttulo1"/>
        <w:jc w:val="left"/>
        <w:rPr>
          <w:b/>
          <w:sz w:val="20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F5AD7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F5AD7" w:rsidRPr="00B000F1" w:rsidRDefault="00EF5AD7" w:rsidP="00EF5AD7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13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12  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14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Default="00EF5AD7" w:rsidP="00EF5AD7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11 con 7.00 </w:t>
      </w:r>
      <w:r w:rsidRPr="00B000F1">
        <w:rPr>
          <w:lang w:val="es-PE"/>
        </w:rPr>
        <w:t>ml.</w:t>
      </w:r>
    </w:p>
    <w:p w:rsidR="00EF5AD7" w:rsidRDefault="00EF5AD7" w:rsidP="00504025">
      <w:pPr>
        <w:rPr>
          <w:lang w:val="es-PE"/>
        </w:rPr>
      </w:pPr>
    </w:p>
    <w:p w:rsidR="00EF5AD7" w:rsidRDefault="00EF5AD7" w:rsidP="00504025">
      <w:pPr>
        <w:rPr>
          <w:lang w:val="es-PE"/>
        </w:rPr>
      </w:pPr>
    </w:p>
    <w:p w:rsidR="00EF5AD7" w:rsidRPr="00FA2D5F" w:rsidRDefault="00EF5AD7" w:rsidP="00EF5AD7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F5AD7" w:rsidRPr="0064665E" w:rsidRDefault="00EF5AD7" w:rsidP="00EF5AD7">
      <w:pPr>
        <w:pStyle w:val="Ttulo1"/>
        <w:jc w:val="center"/>
        <w:rPr>
          <w:b/>
          <w:sz w:val="16"/>
          <w:szCs w:val="16"/>
          <w:u w:val="single"/>
        </w:rPr>
      </w:pPr>
    </w:p>
    <w:p w:rsidR="00EF5AD7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F5AD7" w:rsidRDefault="00EF5AD7" w:rsidP="00EF5AD7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F5AD7" w:rsidRDefault="00EF5AD7" w:rsidP="00EF5AD7">
      <w:pPr>
        <w:rPr>
          <w:lang w:val="es-PE"/>
        </w:rPr>
      </w:pPr>
    </w:p>
    <w:p w:rsidR="00EF5AD7" w:rsidRPr="00504025" w:rsidRDefault="00320D3D" w:rsidP="00EF5AD7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3991610" cy="4987925"/>
            <wp:effectExtent l="0" t="0" r="8890" b="3175"/>
            <wp:docPr id="111" name="Imagen 11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498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D7" w:rsidRDefault="00EF5AD7" w:rsidP="00EF5AD7">
      <w:pPr>
        <w:rPr>
          <w:lang w:val="es-PE"/>
        </w:rPr>
      </w:pPr>
    </w:p>
    <w:p w:rsidR="00EF5AD7" w:rsidRPr="00401CBD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F5AD7" w:rsidRPr="00B000F1" w:rsidRDefault="00EF5AD7" w:rsidP="00EF5AD7">
      <w:pPr>
        <w:pStyle w:val="Ttulo1"/>
        <w:jc w:val="left"/>
        <w:rPr>
          <w:b/>
          <w:sz w:val="20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F5AD7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F5AD7" w:rsidRPr="00B000F1" w:rsidRDefault="00EF5AD7" w:rsidP="00EF5AD7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14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13  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15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Default="00EF5AD7" w:rsidP="00EF5AD7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10 con 7.00 </w:t>
      </w:r>
      <w:r w:rsidRPr="00B000F1">
        <w:rPr>
          <w:lang w:val="es-PE"/>
        </w:rPr>
        <w:t>ml.</w:t>
      </w:r>
    </w:p>
    <w:p w:rsidR="00EF5AD7" w:rsidRDefault="00EF5AD7" w:rsidP="00EF5AD7">
      <w:pPr>
        <w:rPr>
          <w:lang w:val="es-PE"/>
        </w:rPr>
      </w:pPr>
    </w:p>
    <w:p w:rsidR="00EF5AD7" w:rsidRDefault="00EF5AD7" w:rsidP="00504025">
      <w:pPr>
        <w:rPr>
          <w:lang w:val="es-PE"/>
        </w:rPr>
      </w:pPr>
    </w:p>
    <w:p w:rsidR="00EF5AD7" w:rsidRPr="00FA2D5F" w:rsidRDefault="00EF5AD7" w:rsidP="00EF5AD7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F5AD7" w:rsidRPr="0064665E" w:rsidRDefault="00EF5AD7" w:rsidP="00EF5AD7">
      <w:pPr>
        <w:pStyle w:val="Ttulo1"/>
        <w:jc w:val="center"/>
        <w:rPr>
          <w:b/>
          <w:sz w:val="16"/>
          <w:szCs w:val="16"/>
          <w:u w:val="single"/>
        </w:rPr>
      </w:pPr>
    </w:p>
    <w:p w:rsidR="00EF5AD7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F5AD7" w:rsidRDefault="00EF5AD7" w:rsidP="00EF5AD7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F5AD7" w:rsidRDefault="00EF5AD7" w:rsidP="00EF5AD7">
      <w:pPr>
        <w:rPr>
          <w:lang w:val="es-PE"/>
        </w:rPr>
      </w:pPr>
    </w:p>
    <w:p w:rsidR="00EF5AD7" w:rsidRPr="00504025" w:rsidRDefault="00320D3D" w:rsidP="00EF5AD7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00500" cy="4998085"/>
            <wp:effectExtent l="0" t="0" r="0" b="0"/>
            <wp:docPr id="113" name="Imagen 1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D7" w:rsidRDefault="00EF5AD7" w:rsidP="00EF5AD7">
      <w:pPr>
        <w:rPr>
          <w:lang w:val="es-PE"/>
        </w:rPr>
      </w:pPr>
    </w:p>
    <w:p w:rsidR="00EF5AD7" w:rsidRPr="00401CBD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F5AD7" w:rsidRPr="00B000F1" w:rsidRDefault="00EF5AD7" w:rsidP="00EF5AD7">
      <w:pPr>
        <w:pStyle w:val="Ttulo1"/>
        <w:jc w:val="left"/>
        <w:rPr>
          <w:b/>
          <w:sz w:val="20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F5AD7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F5AD7" w:rsidRPr="00B000F1" w:rsidRDefault="00EF5AD7" w:rsidP="00EF5AD7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15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14  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16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Default="00EF5AD7" w:rsidP="00EF5AD7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09 con 7.00 </w:t>
      </w:r>
      <w:r w:rsidRPr="00B000F1">
        <w:rPr>
          <w:lang w:val="es-PE"/>
        </w:rPr>
        <w:t>ml.</w:t>
      </w:r>
    </w:p>
    <w:p w:rsidR="00EF5AD7" w:rsidRDefault="00EF5AD7" w:rsidP="00EF5AD7">
      <w:pPr>
        <w:rPr>
          <w:lang w:val="es-PE"/>
        </w:rPr>
      </w:pPr>
    </w:p>
    <w:p w:rsidR="00EF5AD7" w:rsidRDefault="00EF5AD7" w:rsidP="00504025">
      <w:pPr>
        <w:rPr>
          <w:lang w:val="es-PE"/>
        </w:rPr>
      </w:pPr>
    </w:p>
    <w:p w:rsidR="00EF5AD7" w:rsidRPr="00FA2D5F" w:rsidRDefault="00EF5AD7" w:rsidP="00EF5AD7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F5AD7" w:rsidRPr="0064665E" w:rsidRDefault="00EF5AD7" w:rsidP="00EF5AD7">
      <w:pPr>
        <w:pStyle w:val="Ttulo1"/>
        <w:jc w:val="center"/>
        <w:rPr>
          <w:b/>
          <w:sz w:val="16"/>
          <w:szCs w:val="16"/>
          <w:u w:val="single"/>
        </w:rPr>
      </w:pPr>
    </w:p>
    <w:p w:rsidR="00EF5AD7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F5AD7" w:rsidRDefault="00EF5AD7" w:rsidP="00EF5AD7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F5AD7" w:rsidRDefault="00EF5AD7" w:rsidP="00EF5AD7">
      <w:pPr>
        <w:rPr>
          <w:lang w:val="es-PE"/>
        </w:rPr>
      </w:pPr>
    </w:p>
    <w:p w:rsidR="00EF5AD7" w:rsidRPr="00504025" w:rsidRDefault="00320D3D" w:rsidP="00EF5AD7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3961130" cy="4949190"/>
            <wp:effectExtent l="0" t="0" r="1270" b="3810"/>
            <wp:docPr id="115" name="Imagen 1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30" cy="494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D7" w:rsidRDefault="00EF5AD7" w:rsidP="00EF5AD7">
      <w:pPr>
        <w:rPr>
          <w:lang w:val="es-PE"/>
        </w:rPr>
      </w:pPr>
    </w:p>
    <w:p w:rsidR="00EF5AD7" w:rsidRPr="00401CBD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F5AD7" w:rsidRPr="00B000F1" w:rsidRDefault="00EF5AD7" w:rsidP="00EF5AD7">
      <w:pPr>
        <w:pStyle w:val="Ttulo1"/>
        <w:jc w:val="left"/>
        <w:rPr>
          <w:b/>
          <w:sz w:val="20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F5AD7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F5AD7" w:rsidRPr="00B000F1" w:rsidRDefault="00EF5AD7" w:rsidP="00EF5AD7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16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15 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17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Default="00EF5AD7" w:rsidP="00EF5AD7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08 con 7.00 </w:t>
      </w:r>
      <w:r w:rsidRPr="00B000F1">
        <w:rPr>
          <w:lang w:val="es-PE"/>
        </w:rPr>
        <w:t>ml.</w:t>
      </w:r>
    </w:p>
    <w:p w:rsidR="00EF5AD7" w:rsidRDefault="00EF5AD7" w:rsidP="00EF5AD7">
      <w:pPr>
        <w:rPr>
          <w:lang w:val="es-PE"/>
        </w:rPr>
      </w:pPr>
    </w:p>
    <w:p w:rsidR="00EF5AD7" w:rsidRDefault="00EF5AD7" w:rsidP="00EF5AD7">
      <w:pPr>
        <w:rPr>
          <w:lang w:val="es-PE"/>
        </w:rPr>
      </w:pPr>
    </w:p>
    <w:p w:rsidR="00EF5AD7" w:rsidRDefault="00EF5AD7" w:rsidP="00504025">
      <w:pPr>
        <w:rPr>
          <w:lang w:val="es-PE"/>
        </w:rPr>
      </w:pPr>
    </w:p>
    <w:p w:rsidR="00EF5AD7" w:rsidRPr="00FA2D5F" w:rsidRDefault="00EF5AD7" w:rsidP="00EF5AD7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F5AD7" w:rsidRPr="0064665E" w:rsidRDefault="00EF5AD7" w:rsidP="00EF5AD7">
      <w:pPr>
        <w:pStyle w:val="Ttulo1"/>
        <w:jc w:val="center"/>
        <w:rPr>
          <w:b/>
          <w:sz w:val="16"/>
          <w:szCs w:val="16"/>
          <w:u w:val="single"/>
        </w:rPr>
      </w:pPr>
    </w:p>
    <w:p w:rsidR="00EF5AD7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F5AD7" w:rsidRDefault="00EF5AD7" w:rsidP="00EF5AD7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F5AD7" w:rsidRDefault="00EF5AD7" w:rsidP="00EF5AD7">
      <w:pPr>
        <w:rPr>
          <w:lang w:val="es-PE"/>
        </w:rPr>
      </w:pPr>
    </w:p>
    <w:p w:rsidR="00EF5AD7" w:rsidRPr="00504025" w:rsidRDefault="00320D3D" w:rsidP="00EF5AD7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11930" cy="5012690"/>
            <wp:effectExtent l="0" t="0" r="7620" b="0"/>
            <wp:docPr id="117" name="Imagen 1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D7" w:rsidRDefault="00EF5AD7" w:rsidP="00EF5AD7">
      <w:pPr>
        <w:rPr>
          <w:lang w:val="es-PE"/>
        </w:rPr>
      </w:pPr>
    </w:p>
    <w:p w:rsidR="00EF5AD7" w:rsidRPr="00401CBD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F5AD7" w:rsidRPr="00B000F1" w:rsidRDefault="00EF5AD7" w:rsidP="00EF5AD7">
      <w:pPr>
        <w:pStyle w:val="Ttulo1"/>
        <w:jc w:val="left"/>
        <w:rPr>
          <w:b/>
          <w:sz w:val="20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F5AD7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F5AD7" w:rsidRPr="00B000F1" w:rsidRDefault="00EF5AD7" w:rsidP="00EF5AD7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17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16 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18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Default="00EF5AD7" w:rsidP="00EF5AD7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07 con 7.00 </w:t>
      </w:r>
      <w:r w:rsidRPr="00B000F1">
        <w:rPr>
          <w:lang w:val="es-PE"/>
        </w:rPr>
        <w:t>ml.</w:t>
      </w:r>
    </w:p>
    <w:p w:rsidR="00EF5AD7" w:rsidRDefault="00EF5AD7" w:rsidP="00EF5AD7">
      <w:pPr>
        <w:rPr>
          <w:lang w:val="es-PE"/>
        </w:rPr>
      </w:pPr>
    </w:p>
    <w:p w:rsidR="00EF5AD7" w:rsidRDefault="00EF5AD7" w:rsidP="00504025">
      <w:pPr>
        <w:rPr>
          <w:lang w:val="es-PE"/>
        </w:rPr>
      </w:pPr>
    </w:p>
    <w:p w:rsidR="00EF5AD7" w:rsidRPr="00FA2D5F" w:rsidRDefault="00EF5AD7" w:rsidP="00EF5AD7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F5AD7" w:rsidRPr="0064665E" w:rsidRDefault="00EF5AD7" w:rsidP="00EF5AD7">
      <w:pPr>
        <w:pStyle w:val="Ttulo1"/>
        <w:jc w:val="center"/>
        <w:rPr>
          <w:b/>
          <w:sz w:val="16"/>
          <w:szCs w:val="16"/>
          <w:u w:val="single"/>
        </w:rPr>
      </w:pPr>
    </w:p>
    <w:p w:rsidR="00EF5AD7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F5AD7" w:rsidRDefault="00EF5AD7" w:rsidP="00EF5AD7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F5AD7" w:rsidRDefault="00EF5AD7" w:rsidP="00EF5AD7">
      <w:pPr>
        <w:rPr>
          <w:lang w:val="es-PE"/>
        </w:rPr>
      </w:pPr>
    </w:p>
    <w:p w:rsidR="00EF5AD7" w:rsidRPr="00504025" w:rsidRDefault="00320D3D" w:rsidP="00EF5AD7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3963035" cy="4951095"/>
            <wp:effectExtent l="0" t="0" r="0" b="1905"/>
            <wp:docPr id="119" name="Imagen 1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49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AD7" w:rsidRDefault="00EF5AD7" w:rsidP="00EF5AD7">
      <w:pPr>
        <w:rPr>
          <w:lang w:val="es-PE"/>
        </w:rPr>
      </w:pPr>
    </w:p>
    <w:p w:rsidR="00EF5AD7" w:rsidRPr="00401CBD" w:rsidRDefault="00EF5AD7" w:rsidP="00EF5AD7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F5AD7" w:rsidRPr="00B000F1" w:rsidRDefault="00EF5AD7" w:rsidP="00EF5AD7">
      <w:pPr>
        <w:pStyle w:val="Ttulo1"/>
        <w:jc w:val="left"/>
        <w:rPr>
          <w:b/>
          <w:sz w:val="20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F5AD7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F5AD7" w:rsidRPr="00B000F1" w:rsidRDefault="00EF5AD7" w:rsidP="00EF5AD7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F5AD7" w:rsidRPr="00B000F1" w:rsidRDefault="00EF5AD7" w:rsidP="00EF5AD7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18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F5AD7" w:rsidRPr="00B000F1" w:rsidRDefault="00EF5AD7" w:rsidP="00EF5AD7">
      <w:pPr>
        <w:rPr>
          <w:lang w:val="es-PE"/>
        </w:rPr>
      </w:pPr>
    </w:p>
    <w:p w:rsidR="00EF5AD7" w:rsidRPr="00B000F1" w:rsidRDefault="00EF5AD7" w:rsidP="00EF5AD7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17 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Pr="00B000F1" w:rsidRDefault="00EF5AD7" w:rsidP="00EF5AD7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24 con 14.00 </w:t>
      </w:r>
      <w:r w:rsidRPr="00B000F1">
        <w:rPr>
          <w:lang w:val="es-PE"/>
        </w:rPr>
        <w:t xml:space="preserve"> ml.</w:t>
      </w:r>
    </w:p>
    <w:p w:rsidR="00EF5AD7" w:rsidRPr="0064665E" w:rsidRDefault="00EF5AD7" w:rsidP="00EF5AD7">
      <w:pPr>
        <w:rPr>
          <w:sz w:val="16"/>
          <w:szCs w:val="16"/>
          <w:lang w:val="es-PE"/>
        </w:rPr>
      </w:pPr>
    </w:p>
    <w:p w:rsidR="00EF5AD7" w:rsidRDefault="00EF5AD7" w:rsidP="00EF5AD7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06 con 7.00 </w:t>
      </w:r>
      <w:r w:rsidRPr="00B000F1">
        <w:rPr>
          <w:lang w:val="es-PE"/>
        </w:rPr>
        <w:t>ml.</w:t>
      </w:r>
    </w:p>
    <w:p w:rsidR="00EF5AD7" w:rsidRDefault="00EF5AD7" w:rsidP="00504025">
      <w:pPr>
        <w:rPr>
          <w:lang w:val="es-PE"/>
        </w:rPr>
      </w:pPr>
    </w:p>
    <w:p w:rsidR="000F16DB" w:rsidRDefault="000F16DB" w:rsidP="00504025">
      <w:pPr>
        <w:rPr>
          <w:lang w:val="es-PE"/>
        </w:rPr>
      </w:pPr>
    </w:p>
    <w:p w:rsidR="000F16DB" w:rsidRPr="00FA2D5F" w:rsidRDefault="000F16DB" w:rsidP="000F16DB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0F16DB" w:rsidRPr="0064665E" w:rsidRDefault="000F16DB" w:rsidP="000F16DB">
      <w:pPr>
        <w:pStyle w:val="Ttulo1"/>
        <w:jc w:val="center"/>
        <w:rPr>
          <w:b/>
          <w:sz w:val="16"/>
          <w:szCs w:val="16"/>
          <w:u w:val="single"/>
        </w:rPr>
      </w:pPr>
    </w:p>
    <w:p w:rsidR="000F16DB" w:rsidRDefault="000F16DB" w:rsidP="000F16DB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0F16DB" w:rsidRDefault="000F16DB" w:rsidP="000F16DB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0F16DB" w:rsidRDefault="000F16DB" w:rsidP="000F16DB">
      <w:pPr>
        <w:rPr>
          <w:lang w:val="es-PE"/>
        </w:rPr>
      </w:pPr>
    </w:p>
    <w:p w:rsidR="000F16DB" w:rsidRPr="00504025" w:rsidRDefault="00320D3D" w:rsidP="000F16DB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23995" cy="5027930"/>
            <wp:effectExtent l="0" t="0" r="0" b="1270"/>
            <wp:docPr id="121" name="Imagen 1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50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6DB" w:rsidRDefault="000F16DB" w:rsidP="000F16DB">
      <w:pPr>
        <w:rPr>
          <w:lang w:val="es-PE"/>
        </w:rPr>
      </w:pPr>
    </w:p>
    <w:p w:rsidR="000F16DB" w:rsidRPr="00401CBD" w:rsidRDefault="000F16DB" w:rsidP="000F16DB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0F16DB" w:rsidRPr="00B000F1" w:rsidRDefault="000F16DB" w:rsidP="000F16DB">
      <w:pPr>
        <w:pStyle w:val="Ttulo1"/>
        <w:jc w:val="left"/>
        <w:rPr>
          <w:b/>
          <w:sz w:val="20"/>
        </w:rPr>
      </w:pPr>
    </w:p>
    <w:p w:rsidR="000F16DB" w:rsidRPr="00B000F1" w:rsidRDefault="000F16DB" w:rsidP="000F16DB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0F16DB" w:rsidRPr="00B000F1" w:rsidRDefault="000F16DB" w:rsidP="000F16DB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0F16DB" w:rsidRDefault="000F16DB" w:rsidP="000F16DB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0F16DB" w:rsidRPr="00B000F1" w:rsidRDefault="000F16DB" w:rsidP="000F16DB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0F16DB" w:rsidRPr="00B000F1" w:rsidRDefault="000F16DB" w:rsidP="000F16DB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0F16DB" w:rsidRPr="00B000F1" w:rsidRDefault="000F16DB" w:rsidP="000F16DB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0F16DB" w:rsidRPr="00B000F1" w:rsidRDefault="000F16DB" w:rsidP="000F16DB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19</w:t>
      </w:r>
    </w:p>
    <w:p w:rsidR="000F16DB" w:rsidRPr="00B000F1" w:rsidRDefault="000F16DB" w:rsidP="000F16DB">
      <w:pPr>
        <w:rPr>
          <w:lang w:val="es-PE"/>
        </w:rPr>
      </w:pPr>
    </w:p>
    <w:p w:rsidR="000F16DB" w:rsidRPr="00B000F1" w:rsidRDefault="000F16DB" w:rsidP="000F16DB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0F16DB" w:rsidRPr="00B000F1" w:rsidRDefault="000F16DB" w:rsidP="000F16DB">
      <w:pPr>
        <w:rPr>
          <w:lang w:val="es-PE"/>
        </w:rPr>
      </w:pPr>
    </w:p>
    <w:p w:rsidR="000F16DB" w:rsidRPr="00B000F1" w:rsidRDefault="000F16DB" w:rsidP="000F16DB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0F16DB" w:rsidRPr="00B000F1" w:rsidRDefault="000F16DB" w:rsidP="000F16DB">
      <w:pPr>
        <w:rPr>
          <w:lang w:val="es-PE"/>
        </w:rPr>
      </w:pPr>
    </w:p>
    <w:p w:rsidR="000F16DB" w:rsidRPr="00B000F1" w:rsidRDefault="000F16DB" w:rsidP="000F16DB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0F16DB" w:rsidRPr="00B000F1" w:rsidRDefault="000F16DB" w:rsidP="000F16DB">
      <w:pPr>
        <w:rPr>
          <w:lang w:val="es-PE"/>
        </w:rPr>
      </w:pPr>
    </w:p>
    <w:p w:rsidR="000F16DB" w:rsidRPr="00B000F1" w:rsidRDefault="000F16DB" w:rsidP="000F16DB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0F16DB" w:rsidRPr="0064665E" w:rsidRDefault="000F16DB" w:rsidP="000F16DB">
      <w:pPr>
        <w:rPr>
          <w:sz w:val="16"/>
          <w:szCs w:val="16"/>
          <w:lang w:val="es-PE"/>
        </w:rPr>
      </w:pPr>
    </w:p>
    <w:p w:rsidR="000F16DB" w:rsidRPr="00B000F1" w:rsidRDefault="000F16DB" w:rsidP="000F16DB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>el Lote N°</w:t>
      </w:r>
      <w:r w:rsidR="00E41225">
        <w:rPr>
          <w:lang w:val="es-PE"/>
        </w:rPr>
        <w:t xml:space="preserve"> 24</w:t>
      </w:r>
      <w:r>
        <w:rPr>
          <w:lang w:val="es-PE"/>
        </w:rPr>
        <w:t xml:space="preserve">  con 14.00 </w:t>
      </w:r>
      <w:r w:rsidRPr="00B000F1">
        <w:rPr>
          <w:lang w:val="es-PE"/>
        </w:rPr>
        <w:t xml:space="preserve"> ml.</w:t>
      </w:r>
    </w:p>
    <w:p w:rsidR="000F16DB" w:rsidRPr="0064665E" w:rsidRDefault="000F16DB" w:rsidP="000F16DB">
      <w:pPr>
        <w:rPr>
          <w:sz w:val="16"/>
          <w:szCs w:val="16"/>
          <w:lang w:val="es-PE"/>
        </w:rPr>
      </w:pPr>
    </w:p>
    <w:p w:rsidR="000F16DB" w:rsidRPr="00B000F1" w:rsidRDefault="000F16DB" w:rsidP="000F16DB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</w:t>
      </w:r>
      <w:r w:rsidR="00E41225">
        <w:rPr>
          <w:lang w:val="es-PE"/>
        </w:rPr>
        <w:t>20</w:t>
      </w:r>
      <w:r>
        <w:rPr>
          <w:lang w:val="es-PE"/>
        </w:rPr>
        <w:t xml:space="preserve"> con 14.00 </w:t>
      </w:r>
      <w:r w:rsidRPr="00B000F1">
        <w:rPr>
          <w:lang w:val="es-PE"/>
        </w:rPr>
        <w:t xml:space="preserve"> ml.</w:t>
      </w:r>
    </w:p>
    <w:p w:rsidR="000F16DB" w:rsidRPr="0064665E" w:rsidRDefault="000F16DB" w:rsidP="000F16DB">
      <w:pPr>
        <w:rPr>
          <w:sz w:val="16"/>
          <w:szCs w:val="16"/>
          <w:lang w:val="es-PE"/>
        </w:rPr>
      </w:pPr>
    </w:p>
    <w:p w:rsidR="000F16DB" w:rsidRDefault="000F16DB" w:rsidP="000F16DB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</w:t>
      </w:r>
      <w:r w:rsidR="00E41225">
        <w:rPr>
          <w:lang w:val="es-PE"/>
        </w:rPr>
        <w:t xml:space="preserve"> N° 05</w:t>
      </w:r>
      <w:r>
        <w:rPr>
          <w:lang w:val="es-PE"/>
        </w:rPr>
        <w:t xml:space="preserve"> con 7.00 </w:t>
      </w:r>
      <w:r w:rsidRPr="00B000F1">
        <w:rPr>
          <w:lang w:val="es-PE"/>
        </w:rPr>
        <w:t>ml.</w:t>
      </w:r>
    </w:p>
    <w:p w:rsidR="000F16DB" w:rsidRDefault="000F16DB" w:rsidP="000F16DB">
      <w:pPr>
        <w:rPr>
          <w:lang w:val="es-PE"/>
        </w:rPr>
      </w:pPr>
    </w:p>
    <w:p w:rsidR="000F16DB" w:rsidRDefault="000F16DB" w:rsidP="00504025">
      <w:pPr>
        <w:rPr>
          <w:lang w:val="es-PE"/>
        </w:rPr>
      </w:pPr>
    </w:p>
    <w:p w:rsidR="00E41225" w:rsidRPr="00FA2D5F" w:rsidRDefault="00E41225" w:rsidP="00E4122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41225" w:rsidRPr="0064665E" w:rsidRDefault="00E41225" w:rsidP="00E41225">
      <w:pPr>
        <w:pStyle w:val="Ttulo1"/>
        <w:jc w:val="center"/>
        <w:rPr>
          <w:b/>
          <w:sz w:val="16"/>
          <w:szCs w:val="16"/>
          <w:u w:val="single"/>
        </w:rPr>
      </w:pPr>
    </w:p>
    <w:p w:rsidR="00E41225" w:rsidRDefault="00E41225" w:rsidP="00E4122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41225" w:rsidRDefault="00E41225" w:rsidP="00E4122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41225" w:rsidRDefault="00E41225" w:rsidP="00E41225">
      <w:pPr>
        <w:rPr>
          <w:lang w:val="es-PE"/>
        </w:rPr>
      </w:pPr>
    </w:p>
    <w:p w:rsidR="00E41225" w:rsidRPr="00504025" w:rsidRDefault="00320D3D" w:rsidP="00E4122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67175" cy="5081905"/>
            <wp:effectExtent l="0" t="0" r="9525" b="4445"/>
            <wp:docPr id="123" name="Imagen 123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25" w:rsidRDefault="00E41225" w:rsidP="00E41225">
      <w:pPr>
        <w:rPr>
          <w:lang w:val="es-PE"/>
        </w:rPr>
      </w:pPr>
    </w:p>
    <w:p w:rsidR="00E41225" w:rsidRPr="00401CBD" w:rsidRDefault="00E41225" w:rsidP="00E4122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41225" w:rsidRPr="00B000F1" w:rsidRDefault="00E41225" w:rsidP="00E41225">
      <w:pPr>
        <w:pStyle w:val="Ttulo1"/>
        <w:jc w:val="left"/>
        <w:rPr>
          <w:b/>
          <w:sz w:val="20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41225" w:rsidRDefault="00E41225" w:rsidP="00E4122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41225" w:rsidRPr="00B000F1" w:rsidRDefault="00E41225" w:rsidP="00E4122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20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Pr="00B000F1" w:rsidRDefault="00E41225" w:rsidP="00E4122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19  con 14.00 </w:t>
      </w:r>
      <w:r w:rsidRPr="00B000F1">
        <w:rPr>
          <w:lang w:val="es-PE"/>
        </w:rPr>
        <w:t xml:space="preserve"> 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Pr="00B000F1" w:rsidRDefault="00E41225" w:rsidP="00E4122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21 con 14.00 </w:t>
      </w:r>
      <w:r w:rsidRPr="00B000F1">
        <w:rPr>
          <w:lang w:val="es-PE"/>
        </w:rPr>
        <w:t xml:space="preserve"> 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Default="00E41225" w:rsidP="00E4122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04 con 7.00 </w:t>
      </w:r>
      <w:r w:rsidRPr="00B000F1">
        <w:rPr>
          <w:lang w:val="es-PE"/>
        </w:rPr>
        <w:t>ml.</w:t>
      </w:r>
    </w:p>
    <w:p w:rsidR="00E41225" w:rsidRDefault="00E41225" w:rsidP="00504025">
      <w:pPr>
        <w:rPr>
          <w:lang w:val="es-PE"/>
        </w:rPr>
      </w:pPr>
    </w:p>
    <w:p w:rsidR="00E41225" w:rsidRDefault="00E41225" w:rsidP="00504025">
      <w:pPr>
        <w:rPr>
          <w:lang w:val="es-PE"/>
        </w:rPr>
      </w:pPr>
    </w:p>
    <w:p w:rsidR="00E41225" w:rsidRPr="00FA2D5F" w:rsidRDefault="00E41225" w:rsidP="00E4122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41225" w:rsidRPr="0064665E" w:rsidRDefault="00E41225" w:rsidP="00E41225">
      <w:pPr>
        <w:pStyle w:val="Ttulo1"/>
        <w:jc w:val="center"/>
        <w:rPr>
          <w:b/>
          <w:sz w:val="16"/>
          <w:szCs w:val="16"/>
          <w:u w:val="single"/>
        </w:rPr>
      </w:pPr>
    </w:p>
    <w:p w:rsidR="00E41225" w:rsidRDefault="00E41225" w:rsidP="00E4122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41225" w:rsidRDefault="00E41225" w:rsidP="00E4122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41225" w:rsidRDefault="00E41225" w:rsidP="00E41225">
      <w:pPr>
        <w:rPr>
          <w:lang w:val="es-PE"/>
        </w:rPr>
      </w:pPr>
    </w:p>
    <w:p w:rsidR="00E41225" w:rsidRPr="00504025" w:rsidRDefault="00320D3D" w:rsidP="00E4122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57650" cy="5069840"/>
            <wp:effectExtent l="0" t="0" r="0" b="0"/>
            <wp:docPr id="125" name="Imagen 12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6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25" w:rsidRDefault="00E41225" w:rsidP="00E41225">
      <w:pPr>
        <w:rPr>
          <w:lang w:val="es-PE"/>
        </w:rPr>
      </w:pPr>
    </w:p>
    <w:p w:rsidR="00E41225" w:rsidRPr="00401CBD" w:rsidRDefault="00E41225" w:rsidP="00E4122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41225" w:rsidRPr="00B000F1" w:rsidRDefault="00E41225" w:rsidP="00E41225">
      <w:pPr>
        <w:pStyle w:val="Ttulo1"/>
        <w:jc w:val="left"/>
        <w:rPr>
          <w:b/>
          <w:sz w:val="20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41225" w:rsidRDefault="00E41225" w:rsidP="00E4122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41225" w:rsidRPr="00B000F1" w:rsidRDefault="00E41225" w:rsidP="00E4122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21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Pr="00B000F1" w:rsidRDefault="00E41225" w:rsidP="00E4122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20  con 14.00 </w:t>
      </w:r>
      <w:r w:rsidRPr="00B000F1">
        <w:rPr>
          <w:lang w:val="es-PE"/>
        </w:rPr>
        <w:t xml:space="preserve"> 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Pr="00B000F1" w:rsidRDefault="00E41225" w:rsidP="00E4122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22 con 14.00 </w:t>
      </w:r>
      <w:r w:rsidRPr="00B000F1">
        <w:rPr>
          <w:lang w:val="es-PE"/>
        </w:rPr>
        <w:t xml:space="preserve"> 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Default="00E41225" w:rsidP="00E4122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03 con 7.00 </w:t>
      </w:r>
      <w:r w:rsidRPr="00B000F1">
        <w:rPr>
          <w:lang w:val="es-PE"/>
        </w:rPr>
        <w:t>ml.</w:t>
      </w:r>
    </w:p>
    <w:p w:rsidR="00E41225" w:rsidRDefault="00E41225" w:rsidP="00E41225">
      <w:pPr>
        <w:rPr>
          <w:lang w:val="es-PE"/>
        </w:rPr>
      </w:pPr>
    </w:p>
    <w:p w:rsidR="00E41225" w:rsidRDefault="00E41225" w:rsidP="00504025">
      <w:pPr>
        <w:rPr>
          <w:lang w:val="es-PE"/>
        </w:rPr>
      </w:pPr>
    </w:p>
    <w:p w:rsidR="00E41225" w:rsidRPr="00FA2D5F" w:rsidRDefault="00E41225" w:rsidP="00E4122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41225" w:rsidRPr="0064665E" w:rsidRDefault="00E41225" w:rsidP="00E41225">
      <w:pPr>
        <w:pStyle w:val="Ttulo1"/>
        <w:jc w:val="center"/>
        <w:rPr>
          <w:b/>
          <w:sz w:val="16"/>
          <w:szCs w:val="16"/>
          <w:u w:val="single"/>
        </w:rPr>
      </w:pPr>
    </w:p>
    <w:p w:rsidR="00E41225" w:rsidRDefault="00E41225" w:rsidP="00E4122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41225" w:rsidRDefault="00E41225" w:rsidP="00E4122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41225" w:rsidRDefault="00E41225" w:rsidP="00E41225">
      <w:pPr>
        <w:rPr>
          <w:lang w:val="es-PE"/>
        </w:rPr>
      </w:pPr>
    </w:p>
    <w:p w:rsidR="00E41225" w:rsidRPr="00504025" w:rsidRDefault="00320D3D" w:rsidP="00E4122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48125" cy="5057775"/>
            <wp:effectExtent l="0" t="0" r="9525" b="9525"/>
            <wp:docPr id="127" name="Imagen 1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25" w:rsidRDefault="00E41225" w:rsidP="00E41225">
      <w:pPr>
        <w:rPr>
          <w:lang w:val="es-PE"/>
        </w:rPr>
      </w:pPr>
    </w:p>
    <w:p w:rsidR="00E41225" w:rsidRPr="00401CBD" w:rsidRDefault="00E41225" w:rsidP="00E4122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41225" w:rsidRPr="00B000F1" w:rsidRDefault="00E41225" w:rsidP="00E41225">
      <w:pPr>
        <w:pStyle w:val="Ttulo1"/>
        <w:jc w:val="left"/>
        <w:rPr>
          <w:b/>
          <w:sz w:val="20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41225" w:rsidRDefault="00E41225" w:rsidP="00E4122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41225" w:rsidRPr="00B000F1" w:rsidRDefault="00E41225" w:rsidP="00E4122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22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Pr="00B000F1" w:rsidRDefault="00E41225" w:rsidP="00E4122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21  con 14.00 </w:t>
      </w:r>
      <w:r w:rsidRPr="00B000F1">
        <w:rPr>
          <w:lang w:val="es-PE"/>
        </w:rPr>
        <w:t xml:space="preserve"> 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Pr="00B000F1" w:rsidRDefault="00E41225" w:rsidP="00E4122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 23 con 14.00 </w:t>
      </w:r>
      <w:r w:rsidRPr="00B000F1">
        <w:rPr>
          <w:lang w:val="es-PE"/>
        </w:rPr>
        <w:t xml:space="preserve"> 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Default="00E41225" w:rsidP="00E4122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02 con 7.00 </w:t>
      </w:r>
      <w:r w:rsidRPr="00B000F1">
        <w:rPr>
          <w:lang w:val="es-PE"/>
        </w:rPr>
        <w:t>ml.</w:t>
      </w:r>
    </w:p>
    <w:p w:rsidR="00E41225" w:rsidRDefault="00E41225" w:rsidP="00E41225">
      <w:pPr>
        <w:rPr>
          <w:lang w:val="es-PE"/>
        </w:rPr>
      </w:pPr>
    </w:p>
    <w:p w:rsidR="00E41225" w:rsidRDefault="00E41225" w:rsidP="00504025">
      <w:pPr>
        <w:rPr>
          <w:lang w:val="es-PE"/>
        </w:rPr>
      </w:pPr>
    </w:p>
    <w:p w:rsidR="00E41225" w:rsidRPr="00FA2D5F" w:rsidRDefault="00E41225" w:rsidP="00E41225">
      <w:pPr>
        <w:pStyle w:val="Ttulo1"/>
        <w:jc w:val="center"/>
        <w:rPr>
          <w:b/>
          <w:sz w:val="36"/>
          <w:szCs w:val="36"/>
          <w:u w:val="single"/>
        </w:rPr>
      </w:pPr>
      <w:r w:rsidRPr="00FA2D5F">
        <w:rPr>
          <w:b/>
          <w:sz w:val="36"/>
          <w:szCs w:val="36"/>
          <w:u w:val="single"/>
        </w:rPr>
        <w:lastRenderedPageBreak/>
        <w:t>Anexo 3</w:t>
      </w:r>
    </w:p>
    <w:p w:rsidR="00E41225" w:rsidRPr="0064665E" w:rsidRDefault="00E41225" w:rsidP="00E41225">
      <w:pPr>
        <w:pStyle w:val="Ttulo1"/>
        <w:jc w:val="center"/>
        <w:rPr>
          <w:b/>
          <w:sz w:val="16"/>
          <w:szCs w:val="16"/>
          <w:u w:val="single"/>
        </w:rPr>
      </w:pPr>
    </w:p>
    <w:p w:rsidR="00E41225" w:rsidRDefault="00E41225" w:rsidP="00E41225">
      <w:pPr>
        <w:pStyle w:val="Ttulo1"/>
        <w:jc w:val="center"/>
        <w:rPr>
          <w:b/>
          <w:sz w:val="24"/>
          <w:szCs w:val="24"/>
          <w:u w:val="single"/>
        </w:rPr>
      </w:pPr>
      <w:r w:rsidRPr="00FA2D5F">
        <w:rPr>
          <w:b/>
          <w:sz w:val="24"/>
          <w:szCs w:val="24"/>
          <w:u w:val="single"/>
        </w:rPr>
        <w:t xml:space="preserve">Plano Perimétrico y Memoria Descriptiva de EL TERRENO  donde se ubica </w:t>
      </w:r>
    </w:p>
    <w:p w:rsidR="00E41225" w:rsidRDefault="00E41225" w:rsidP="00E41225">
      <w:pPr>
        <w:pStyle w:val="Ttulo1"/>
        <w:jc w:val="center"/>
        <w:rPr>
          <w:b/>
          <w:sz w:val="40"/>
          <w:szCs w:val="40"/>
          <w:u w:val="single"/>
        </w:rPr>
      </w:pPr>
      <w:r w:rsidRPr="00FA2D5F">
        <w:rPr>
          <w:b/>
          <w:sz w:val="24"/>
          <w:szCs w:val="24"/>
          <w:u w:val="single"/>
        </w:rPr>
        <w:t>EL INMUEBLE</w:t>
      </w:r>
    </w:p>
    <w:p w:rsidR="00E41225" w:rsidRDefault="00E41225" w:rsidP="00E41225">
      <w:pPr>
        <w:rPr>
          <w:lang w:val="es-PE"/>
        </w:rPr>
      </w:pPr>
    </w:p>
    <w:p w:rsidR="00E41225" w:rsidRPr="00504025" w:rsidRDefault="00320D3D" w:rsidP="00E41225">
      <w:pPr>
        <w:jc w:val="center"/>
        <w:rPr>
          <w:lang w:val="es-PE"/>
        </w:rPr>
      </w:pPr>
      <w:r>
        <w:rPr>
          <w:noProof/>
          <w:lang w:val="es-PE" w:eastAsia="es-PE"/>
        </w:rPr>
        <w:drawing>
          <wp:inline distT="0" distB="0" distL="0" distR="0">
            <wp:extent cx="4048125" cy="5057775"/>
            <wp:effectExtent l="0" t="0" r="9525" b="9525"/>
            <wp:docPr id="129" name="Imagen 129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225" w:rsidRDefault="00E41225" w:rsidP="00E41225">
      <w:pPr>
        <w:rPr>
          <w:lang w:val="es-PE"/>
        </w:rPr>
      </w:pPr>
    </w:p>
    <w:p w:rsidR="00E41225" w:rsidRPr="00401CBD" w:rsidRDefault="00E41225" w:rsidP="00E41225">
      <w:pPr>
        <w:pStyle w:val="Ttulo1"/>
        <w:jc w:val="center"/>
        <w:rPr>
          <w:b/>
          <w:sz w:val="24"/>
          <w:szCs w:val="24"/>
          <w:u w:val="single"/>
        </w:rPr>
      </w:pPr>
      <w:r w:rsidRPr="00401CBD">
        <w:rPr>
          <w:b/>
          <w:sz w:val="24"/>
          <w:szCs w:val="24"/>
          <w:u w:val="single"/>
        </w:rPr>
        <w:t>MEMORIA  DESCRIPTIVA</w:t>
      </w:r>
      <w:r>
        <w:rPr>
          <w:b/>
          <w:sz w:val="24"/>
          <w:szCs w:val="24"/>
          <w:u w:val="single"/>
        </w:rPr>
        <w:t xml:space="preserve"> DE EL TERRENO</w:t>
      </w:r>
    </w:p>
    <w:p w:rsidR="00E41225" w:rsidRPr="00B000F1" w:rsidRDefault="00E41225" w:rsidP="00E41225">
      <w:pPr>
        <w:pStyle w:val="Ttulo1"/>
        <w:jc w:val="left"/>
        <w:rPr>
          <w:b/>
          <w:sz w:val="20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Proyecto:</w:t>
      </w:r>
      <w:r>
        <w:rPr>
          <w:lang w:val="es-PE"/>
        </w:rPr>
        <w:tab/>
        <w:t>Habilitación Urbana “Sol de las Delicias - II</w:t>
      </w:r>
      <w:r w:rsidRPr="00B000F1">
        <w:rPr>
          <w:lang w:val="es-PE"/>
        </w:rPr>
        <w:t>”</w:t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  <w:r w:rsidRPr="00B000F1">
        <w:rPr>
          <w:b/>
          <w:lang w:val="es-PE"/>
        </w:rPr>
        <w:tab/>
      </w: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 xml:space="preserve">Ubicación:   </w:t>
      </w:r>
    </w:p>
    <w:p w:rsidR="00E41225" w:rsidRDefault="00E41225" w:rsidP="00E41225">
      <w:pPr>
        <w:ind w:left="708" w:firstLine="708"/>
        <w:rPr>
          <w:b/>
          <w:lang w:val="es-PE"/>
        </w:rPr>
      </w:pPr>
      <w:r>
        <w:rPr>
          <w:b/>
          <w:lang w:val="es-PE"/>
        </w:rPr>
        <w:t>Departamento:   LA LIBERTAD</w:t>
      </w:r>
      <w:r w:rsidRPr="00B000F1">
        <w:rPr>
          <w:b/>
          <w:lang w:val="es-PE"/>
        </w:rPr>
        <w:t xml:space="preserve">    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Provincia:   </w:t>
      </w:r>
      <w:r>
        <w:rPr>
          <w:b/>
          <w:lang w:val="es-PE"/>
        </w:rPr>
        <w:t>TRUJILLO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 w:rsidRPr="00B000F1">
        <w:rPr>
          <w:b/>
          <w:lang w:val="es-PE"/>
        </w:rPr>
        <w:t xml:space="preserve">Distrito: </w:t>
      </w:r>
      <w:r>
        <w:rPr>
          <w:b/>
          <w:lang w:val="es-PE"/>
        </w:rPr>
        <w:t>MOCHE</w:t>
      </w:r>
    </w:p>
    <w:p w:rsidR="00E41225" w:rsidRPr="00B000F1" w:rsidRDefault="00E41225" w:rsidP="00E41225">
      <w:pPr>
        <w:tabs>
          <w:tab w:val="center" w:pos="4960"/>
        </w:tabs>
        <w:ind w:left="708" w:firstLine="708"/>
        <w:rPr>
          <w:b/>
          <w:lang w:val="es-PE"/>
        </w:rPr>
      </w:pPr>
      <w:r w:rsidRPr="00B000F1">
        <w:rPr>
          <w:b/>
          <w:lang w:val="es-PE"/>
        </w:rPr>
        <w:t>Dirección: P</w:t>
      </w:r>
      <w:r>
        <w:rPr>
          <w:b/>
          <w:lang w:val="es-PE"/>
        </w:rPr>
        <w:t>redio La Cruz  - U.C. 04377 – Sub lote -1</w:t>
      </w:r>
    </w:p>
    <w:p w:rsidR="00E41225" w:rsidRPr="00B000F1" w:rsidRDefault="00E41225" w:rsidP="00E41225">
      <w:pPr>
        <w:ind w:left="708" w:firstLine="708"/>
        <w:rPr>
          <w:b/>
          <w:lang w:val="es-PE"/>
        </w:rPr>
      </w:pPr>
      <w:r>
        <w:rPr>
          <w:b/>
          <w:lang w:val="es-PE"/>
        </w:rPr>
        <w:t>Manzana “F”  Lote Nº 23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Área del Lote:</w:t>
      </w:r>
      <w:r>
        <w:rPr>
          <w:lang w:val="es-PE"/>
        </w:rPr>
        <w:tab/>
      </w:r>
      <w:r>
        <w:rPr>
          <w:b/>
          <w:lang w:val="es-PE"/>
        </w:rPr>
        <w:t xml:space="preserve">98.00  </w:t>
      </w:r>
      <w:r w:rsidRPr="00B000F1">
        <w:rPr>
          <w:b/>
          <w:lang w:val="es-PE"/>
        </w:rPr>
        <w:t>m2</w:t>
      </w:r>
      <w:r w:rsidRPr="00B000F1">
        <w:rPr>
          <w:lang w:val="es-PE"/>
        </w:rPr>
        <w:t xml:space="preserve">  (</w:t>
      </w:r>
      <w:r>
        <w:rPr>
          <w:lang w:val="es-PE"/>
        </w:rPr>
        <w:t xml:space="preserve">Noventa y ocho  metros  </w:t>
      </w:r>
      <w:r w:rsidRPr="00B000F1">
        <w:rPr>
          <w:lang w:val="es-PE"/>
        </w:rPr>
        <w:t>cuadrados)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Perímetro:</w:t>
      </w:r>
      <w:r>
        <w:rPr>
          <w:lang w:val="es-PE"/>
        </w:rPr>
        <w:tab/>
      </w:r>
      <w:r>
        <w:rPr>
          <w:b/>
          <w:lang w:val="es-PE"/>
        </w:rPr>
        <w:t>42.00</w:t>
      </w:r>
      <w:r w:rsidRPr="00B000F1">
        <w:rPr>
          <w:b/>
          <w:lang w:val="es-PE"/>
        </w:rPr>
        <w:t xml:space="preserve">  ml</w:t>
      </w:r>
      <w:r w:rsidRPr="00B000F1">
        <w:rPr>
          <w:lang w:val="es-PE"/>
        </w:rPr>
        <w:t xml:space="preserve"> (</w:t>
      </w:r>
      <w:r>
        <w:rPr>
          <w:lang w:val="es-PE"/>
        </w:rPr>
        <w:t xml:space="preserve">Cuarenta y dos </w:t>
      </w:r>
      <w:r w:rsidRPr="00B000F1">
        <w:rPr>
          <w:lang w:val="es-PE"/>
        </w:rPr>
        <w:t xml:space="preserve"> metros  lineales) 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u w:val="single"/>
          <w:lang w:val="es-PE"/>
        </w:rPr>
      </w:pPr>
      <w:r w:rsidRPr="00B000F1">
        <w:rPr>
          <w:u w:val="single"/>
          <w:lang w:val="es-PE"/>
        </w:rPr>
        <w:t>Linderos y Medidas Perimétricas:</w:t>
      </w:r>
    </w:p>
    <w:p w:rsidR="00E41225" w:rsidRPr="00B000F1" w:rsidRDefault="00E41225" w:rsidP="00E41225">
      <w:pPr>
        <w:rPr>
          <w:lang w:val="es-PE"/>
        </w:rPr>
      </w:pPr>
    </w:p>
    <w:p w:rsidR="00E41225" w:rsidRPr="00B000F1" w:rsidRDefault="00E41225" w:rsidP="00E41225">
      <w:pPr>
        <w:rPr>
          <w:b/>
          <w:lang w:val="es-PE"/>
        </w:rPr>
      </w:pPr>
      <w:r w:rsidRPr="00B000F1">
        <w:rPr>
          <w:b/>
          <w:lang w:val="es-PE"/>
        </w:rPr>
        <w:t xml:space="preserve">Por el Frente:  </w:t>
      </w:r>
      <w:r>
        <w:rPr>
          <w:b/>
          <w:lang w:val="es-PE"/>
        </w:rPr>
        <w:t xml:space="preserve">        </w:t>
      </w:r>
      <w:r w:rsidRPr="00B000F1">
        <w:rPr>
          <w:b/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>la calle N° 04 con 7.00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Pr="00B000F1" w:rsidRDefault="00E41225" w:rsidP="00E41225">
      <w:pPr>
        <w:rPr>
          <w:lang w:val="es-PE"/>
        </w:rPr>
      </w:pPr>
      <w:r w:rsidRPr="00B000F1">
        <w:rPr>
          <w:b/>
          <w:lang w:val="es-PE"/>
        </w:rPr>
        <w:t>Por la Derecha:</w:t>
      </w:r>
      <w:r w:rsidRPr="00B000F1">
        <w:rPr>
          <w:lang w:val="es-PE"/>
        </w:rPr>
        <w:t xml:space="preserve">   </w:t>
      </w:r>
      <w:r>
        <w:rPr>
          <w:lang w:val="es-PE"/>
        </w:rPr>
        <w:t xml:space="preserve">   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el Lote N° 22  con 14.00 </w:t>
      </w:r>
      <w:r w:rsidRPr="00B000F1">
        <w:rPr>
          <w:lang w:val="es-PE"/>
        </w:rPr>
        <w:t xml:space="preserve"> 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Pr="00B000F1" w:rsidRDefault="00E41225" w:rsidP="00E41225">
      <w:pPr>
        <w:rPr>
          <w:lang w:val="es-PE"/>
        </w:rPr>
      </w:pPr>
      <w:r>
        <w:rPr>
          <w:b/>
          <w:lang w:val="es-PE"/>
        </w:rPr>
        <w:t>Por l</w:t>
      </w:r>
      <w:r w:rsidRPr="00B000F1">
        <w:rPr>
          <w:b/>
          <w:lang w:val="es-PE"/>
        </w:rPr>
        <w:t>a Izquierda:</w:t>
      </w:r>
      <w:r>
        <w:rPr>
          <w:b/>
          <w:lang w:val="es-PE"/>
        </w:rPr>
        <w:t xml:space="preserve">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 xml:space="preserve">Con </w:t>
      </w:r>
      <w:r>
        <w:rPr>
          <w:lang w:val="es-PE"/>
        </w:rPr>
        <w:t xml:space="preserve">la Calle  N°  01 con 14.00 </w:t>
      </w:r>
      <w:r w:rsidRPr="00B000F1">
        <w:rPr>
          <w:lang w:val="es-PE"/>
        </w:rPr>
        <w:t xml:space="preserve"> ml.</w:t>
      </w:r>
    </w:p>
    <w:p w:rsidR="00E41225" w:rsidRPr="0064665E" w:rsidRDefault="00E41225" w:rsidP="00E41225">
      <w:pPr>
        <w:rPr>
          <w:sz w:val="16"/>
          <w:szCs w:val="16"/>
          <w:lang w:val="es-PE"/>
        </w:rPr>
      </w:pPr>
    </w:p>
    <w:p w:rsidR="00E41225" w:rsidRDefault="00E41225" w:rsidP="00E41225">
      <w:pPr>
        <w:rPr>
          <w:lang w:val="es-PE"/>
        </w:rPr>
      </w:pPr>
      <w:r w:rsidRPr="00B000F1">
        <w:rPr>
          <w:b/>
          <w:lang w:val="es-PE"/>
        </w:rPr>
        <w:t>Por el Fondo:</w:t>
      </w:r>
      <w:r>
        <w:rPr>
          <w:b/>
          <w:lang w:val="es-PE"/>
        </w:rPr>
        <w:t xml:space="preserve">        </w:t>
      </w:r>
      <w:r w:rsidRPr="00B000F1">
        <w:rPr>
          <w:lang w:val="es-PE"/>
        </w:rPr>
        <w:t xml:space="preserve"> </w:t>
      </w:r>
      <w:r>
        <w:rPr>
          <w:lang w:val="es-PE"/>
        </w:rPr>
        <w:t xml:space="preserve"> </w:t>
      </w:r>
      <w:r w:rsidRPr="00B000F1">
        <w:rPr>
          <w:lang w:val="es-PE"/>
        </w:rPr>
        <w:t>Con</w:t>
      </w:r>
      <w:r>
        <w:rPr>
          <w:lang w:val="es-PE"/>
        </w:rPr>
        <w:t xml:space="preserve"> el Lote N° 01 con 7.00 </w:t>
      </w:r>
      <w:r w:rsidRPr="00B000F1">
        <w:rPr>
          <w:lang w:val="es-PE"/>
        </w:rPr>
        <w:t>ml.</w:t>
      </w:r>
    </w:p>
    <w:p w:rsidR="00E41225" w:rsidRDefault="00E41225" w:rsidP="00E41225">
      <w:pPr>
        <w:rPr>
          <w:lang w:val="es-PE"/>
        </w:rPr>
      </w:pPr>
    </w:p>
    <w:p w:rsidR="00E41225" w:rsidRDefault="00E41225" w:rsidP="00504025">
      <w:pPr>
        <w:rPr>
          <w:lang w:val="es-PE"/>
        </w:rPr>
      </w:pPr>
    </w:p>
    <w:sectPr w:rsidR="00E41225" w:rsidSect="00CB3069">
      <w:pgSz w:w="11907" w:h="16839" w:code="9"/>
      <w:pgMar w:top="709" w:right="1701" w:bottom="709" w:left="170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9AF" w:rsidRDefault="00C209AF" w:rsidP="00CB3069">
      <w:r>
        <w:separator/>
      </w:r>
    </w:p>
  </w:endnote>
  <w:endnote w:type="continuationSeparator" w:id="0">
    <w:p w:rsidR="00C209AF" w:rsidRDefault="00C209AF" w:rsidP="00CB3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9AF" w:rsidRDefault="00C209AF" w:rsidP="00CB3069">
      <w:r>
        <w:separator/>
      </w:r>
    </w:p>
  </w:footnote>
  <w:footnote w:type="continuationSeparator" w:id="0">
    <w:p w:rsidR="00C209AF" w:rsidRDefault="00C209AF" w:rsidP="00CB30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196EA0"/>
    <w:multiLevelType w:val="hybridMultilevel"/>
    <w:tmpl w:val="EC2CF77C"/>
    <w:lvl w:ilvl="0" w:tplc="3042A9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9CD"/>
    <w:rsid w:val="000010D1"/>
    <w:rsid w:val="000317E8"/>
    <w:rsid w:val="00060589"/>
    <w:rsid w:val="000773D6"/>
    <w:rsid w:val="000A66E2"/>
    <w:rsid w:val="000B2C27"/>
    <w:rsid w:val="000D00E5"/>
    <w:rsid w:val="000D473B"/>
    <w:rsid w:val="000E1A37"/>
    <w:rsid w:val="000E5CFC"/>
    <w:rsid w:val="000F16DB"/>
    <w:rsid w:val="00104165"/>
    <w:rsid w:val="00121471"/>
    <w:rsid w:val="00132B36"/>
    <w:rsid w:val="00157B93"/>
    <w:rsid w:val="00184006"/>
    <w:rsid w:val="001A7704"/>
    <w:rsid w:val="001D6A05"/>
    <w:rsid w:val="001D71DF"/>
    <w:rsid w:val="001F2893"/>
    <w:rsid w:val="001F39A2"/>
    <w:rsid w:val="002168E9"/>
    <w:rsid w:val="0022524D"/>
    <w:rsid w:val="002B36E3"/>
    <w:rsid w:val="002E17B8"/>
    <w:rsid w:val="002F1520"/>
    <w:rsid w:val="003038F1"/>
    <w:rsid w:val="00320D3D"/>
    <w:rsid w:val="00350A91"/>
    <w:rsid w:val="003642D4"/>
    <w:rsid w:val="00394A9D"/>
    <w:rsid w:val="00401CBD"/>
    <w:rsid w:val="00406E43"/>
    <w:rsid w:val="00444C84"/>
    <w:rsid w:val="00466ADB"/>
    <w:rsid w:val="00473FEB"/>
    <w:rsid w:val="00484656"/>
    <w:rsid w:val="004B4E6E"/>
    <w:rsid w:val="004B5103"/>
    <w:rsid w:val="004C2BD1"/>
    <w:rsid w:val="004D0FA6"/>
    <w:rsid w:val="00504025"/>
    <w:rsid w:val="005271CF"/>
    <w:rsid w:val="00537BC8"/>
    <w:rsid w:val="00560CE7"/>
    <w:rsid w:val="00567D6E"/>
    <w:rsid w:val="005A2CCC"/>
    <w:rsid w:val="005D5293"/>
    <w:rsid w:val="00605184"/>
    <w:rsid w:val="00641E6C"/>
    <w:rsid w:val="0064665E"/>
    <w:rsid w:val="00660B06"/>
    <w:rsid w:val="00684E9F"/>
    <w:rsid w:val="006866C1"/>
    <w:rsid w:val="00687218"/>
    <w:rsid w:val="00687BDD"/>
    <w:rsid w:val="0069415E"/>
    <w:rsid w:val="006E3523"/>
    <w:rsid w:val="006F1DE9"/>
    <w:rsid w:val="00743645"/>
    <w:rsid w:val="00747C4C"/>
    <w:rsid w:val="00756C7A"/>
    <w:rsid w:val="0076146A"/>
    <w:rsid w:val="007E6FCD"/>
    <w:rsid w:val="0080226A"/>
    <w:rsid w:val="00816818"/>
    <w:rsid w:val="00835D61"/>
    <w:rsid w:val="00852F85"/>
    <w:rsid w:val="008A1325"/>
    <w:rsid w:val="008A4F6D"/>
    <w:rsid w:val="009050F4"/>
    <w:rsid w:val="0094036C"/>
    <w:rsid w:val="00941E03"/>
    <w:rsid w:val="00947C63"/>
    <w:rsid w:val="00951FC6"/>
    <w:rsid w:val="009565AB"/>
    <w:rsid w:val="00956863"/>
    <w:rsid w:val="009575FC"/>
    <w:rsid w:val="00983593"/>
    <w:rsid w:val="009839B8"/>
    <w:rsid w:val="00A27FC5"/>
    <w:rsid w:val="00A46B92"/>
    <w:rsid w:val="00A76BEA"/>
    <w:rsid w:val="00AB7556"/>
    <w:rsid w:val="00AE6F70"/>
    <w:rsid w:val="00AE7991"/>
    <w:rsid w:val="00B000F1"/>
    <w:rsid w:val="00B1150D"/>
    <w:rsid w:val="00B40AAF"/>
    <w:rsid w:val="00B42C62"/>
    <w:rsid w:val="00B84D03"/>
    <w:rsid w:val="00B90343"/>
    <w:rsid w:val="00BB4E47"/>
    <w:rsid w:val="00BF35AE"/>
    <w:rsid w:val="00C209AF"/>
    <w:rsid w:val="00C32DCA"/>
    <w:rsid w:val="00C521E5"/>
    <w:rsid w:val="00C5454D"/>
    <w:rsid w:val="00CB3069"/>
    <w:rsid w:val="00CD0F93"/>
    <w:rsid w:val="00CE3D69"/>
    <w:rsid w:val="00D17E07"/>
    <w:rsid w:val="00D26751"/>
    <w:rsid w:val="00D271CF"/>
    <w:rsid w:val="00D532B7"/>
    <w:rsid w:val="00D545AF"/>
    <w:rsid w:val="00D57699"/>
    <w:rsid w:val="00DA0B05"/>
    <w:rsid w:val="00DB102B"/>
    <w:rsid w:val="00DD7DA8"/>
    <w:rsid w:val="00E020E4"/>
    <w:rsid w:val="00E070D7"/>
    <w:rsid w:val="00E140C0"/>
    <w:rsid w:val="00E27E66"/>
    <w:rsid w:val="00E41225"/>
    <w:rsid w:val="00E5629B"/>
    <w:rsid w:val="00E71F0D"/>
    <w:rsid w:val="00E802A2"/>
    <w:rsid w:val="00E84B15"/>
    <w:rsid w:val="00EA0F4C"/>
    <w:rsid w:val="00EB44DF"/>
    <w:rsid w:val="00EB49CD"/>
    <w:rsid w:val="00EF1EDB"/>
    <w:rsid w:val="00EF5AD7"/>
    <w:rsid w:val="00F157B1"/>
    <w:rsid w:val="00F23220"/>
    <w:rsid w:val="00F25655"/>
    <w:rsid w:val="00F343EF"/>
    <w:rsid w:val="00F35725"/>
    <w:rsid w:val="00F41BA4"/>
    <w:rsid w:val="00F6625F"/>
    <w:rsid w:val="00F9581E"/>
    <w:rsid w:val="00FC2931"/>
    <w:rsid w:val="00FE2709"/>
    <w:rsid w:val="00FF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sz w:val="28"/>
      <w:lang w:val="es-P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val="es-PE"/>
    </w:rPr>
  </w:style>
  <w:style w:type="paragraph" w:styleId="Textodeglobo">
    <w:name w:val="Balloon Text"/>
    <w:basedOn w:val="Normal"/>
    <w:semiHidden/>
    <w:rsid w:val="00157B9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CB30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CB3069"/>
    <w:rPr>
      <w:lang w:val="es-ES" w:eastAsia="es-ES"/>
    </w:rPr>
  </w:style>
  <w:style w:type="paragraph" w:styleId="Piedepgina">
    <w:name w:val="footer"/>
    <w:basedOn w:val="Normal"/>
    <w:link w:val="PiedepginaCar"/>
    <w:rsid w:val="00CB30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CB3069"/>
    <w:rPr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PE" w:eastAsia="es-P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right"/>
      <w:outlineLvl w:val="0"/>
    </w:pPr>
    <w:rPr>
      <w:sz w:val="28"/>
      <w:lang w:val="es-PE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Sangradetextonormal">
    <w:name w:val="Body Text Indent"/>
    <w:basedOn w:val="Normal"/>
    <w:pPr>
      <w:ind w:firstLine="708"/>
      <w:jc w:val="both"/>
    </w:pPr>
    <w:rPr>
      <w:sz w:val="24"/>
      <w:lang w:val="es-PE"/>
    </w:rPr>
  </w:style>
  <w:style w:type="paragraph" w:styleId="Textodeglobo">
    <w:name w:val="Balloon Text"/>
    <w:basedOn w:val="Normal"/>
    <w:semiHidden/>
    <w:rsid w:val="00157B9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CB30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CB3069"/>
    <w:rPr>
      <w:lang w:val="es-ES" w:eastAsia="es-ES"/>
    </w:rPr>
  </w:style>
  <w:style w:type="paragraph" w:styleId="Piedepgina">
    <w:name w:val="footer"/>
    <w:basedOn w:val="Normal"/>
    <w:link w:val="PiedepginaCar"/>
    <w:rsid w:val="00CB30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CB3069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Plantillas\Normal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</Template>
  <TotalTime>0</TotalTime>
  <Pages>23</Pages>
  <Words>2625</Words>
  <Characters>14441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SOLICITO: Licencia de Obra</vt:lpstr>
    </vt:vector>
  </TitlesOfParts>
  <Company>ARQUITECTOS</Company>
  <LinksUpToDate>false</LinksUpToDate>
  <CharactersWithSpaces>17032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SOLICITO: Licencia de Obra</dc:title>
  <dc:creator>DIEGO TELLO NECIOSUP</dc:creator>
  <cp:lastModifiedBy>Juan Carlos Montoya</cp:lastModifiedBy>
  <cp:revision>2</cp:revision>
  <cp:lastPrinted>2014-07-19T00:07:00Z</cp:lastPrinted>
  <dcterms:created xsi:type="dcterms:W3CDTF">2017-04-15T14:36:00Z</dcterms:created>
  <dcterms:modified xsi:type="dcterms:W3CDTF">2017-04-15T14:36:00Z</dcterms:modified>
</cp:coreProperties>
</file>